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528" w:rsidRDefault="00DC3653">
      <w:pPr>
        <w:rPr>
          <w:b/>
          <w:bCs/>
          <w:sz w:val="40"/>
          <w:szCs w:val="40"/>
        </w:rPr>
      </w:pPr>
      <w:bookmarkStart w:id="0" w:name="_GoBack"/>
      <w:bookmarkEnd w:id="0"/>
      <w:r>
        <w:rPr>
          <w:b/>
          <w:bCs/>
          <w:sz w:val="40"/>
          <w:szCs w:val="40"/>
        </w:rPr>
        <w:t>Prüfungsaufgaben Freitag 12.04!</w:t>
      </w:r>
    </w:p>
    <w:p w:rsidR="00431528" w:rsidRDefault="00431528"/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5188589"/>
            <wp:effectExtent l="0" t="0" r="0" b="0"/>
            <wp:docPr id="1" name="Grafik 1" descr="Ein Bild, das Text, Screenshot, Quittung, Reihe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8858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431528"/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1287776"/>
            <wp:effectExtent l="0" t="0" r="0" b="7624"/>
            <wp:docPr id="2" name="Grafik 1" descr="Ein Bild, das Text, Quittung, Schrift, Screensho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77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DC3653">
      <w:r>
        <w:rPr>
          <w:noProof/>
          <w:lang w:eastAsia="de-DE"/>
        </w:rPr>
        <w:lastRenderedPageBreak/>
        <w:drawing>
          <wp:inline distT="0" distB="0" distL="0" distR="0">
            <wp:extent cx="5760720" cy="2772405"/>
            <wp:effectExtent l="0" t="0" r="0" b="8895"/>
            <wp:docPr id="3" name="Grafik 1" descr="Ein Bild, das Screenshot, Zylinder, Desig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24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>
            <wp:extent cx="5760720" cy="5326379"/>
            <wp:effectExtent l="0" t="0" r="0" b="7621"/>
            <wp:docPr id="4" name="Grafik 1" descr="Ein Bild, das Text, Screenshot, Schrift, Quittung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63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31528" w:rsidRDefault="00DC3653">
      <w:r>
        <w:rPr>
          <w:noProof/>
          <w:lang w:eastAsia="de-DE"/>
        </w:rPr>
        <w:lastRenderedPageBreak/>
        <w:drawing>
          <wp:inline distT="0" distB="0" distL="0" distR="0">
            <wp:extent cx="5760720" cy="4257675"/>
            <wp:effectExtent l="0" t="0" r="0" b="9525"/>
            <wp:docPr id="5" name="Grafik 1" descr="Ein Bild, das Text, Diagramm, parallel, Pla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576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431528"/>
    <w:p w:rsidR="00431528" w:rsidRDefault="00431528"/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1000125"/>
            <wp:effectExtent l="0" t="0" r="0" b="9525"/>
            <wp:docPr id="6" name="Grafik 1" descr="Ein Bild, das Text, Screenshot, Schrift, Reihe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01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de-DE"/>
        </w:rPr>
        <w:drawing>
          <wp:inline distT="0" distB="0" distL="0" distR="0">
            <wp:extent cx="5760720" cy="940432"/>
            <wp:effectExtent l="0" t="0" r="0" b="0"/>
            <wp:docPr id="7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04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990596"/>
            <wp:effectExtent l="0" t="0" r="0" b="4"/>
            <wp:docPr id="8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05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DC3653">
      <w:r>
        <w:rPr>
          <w:noProof/>
          <w:lang w:eastAsia="de-DE"/>
        </w:rPr>
        <w:lastRenderedPageBreak/>
        <w:drawing>
          <wp:inline distT="0" distB="0" distL="0" distR="0">
            <wp:extent cx="5760720" cy="953774"/>
            <wp:effectExtent l="0" t="0" r="0" b="0"/>
            <wp:docPr id="9" name="Grafik 1" descr="Ein Bild, das Text, Quittung, Schrift, Screensho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377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>
            <wp:extent cx="5760720" cy="3742694"/>
            <wp:effectExtent l="0" t="0" r="0" b="0"/>
            <wp:docPr id="10" name="Grafik 1" descr="Ein Bild, das Text, Zahl, Screenshot, Schrif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269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de-DE"/>
        </w:rPr>
        <w:drawing>
          <wp:inline distT="0" distB="0" distL="0" distR="0">
            <wp:extent cx="5760720" cy="2766060"/>
            <wp:effectExtent l="0" t="0" r="0" b="0"/>
            <wp:docPr id="11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60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de-DE"/>
        </w:rPr>
        <w:drawing>
          <wp:inline distT="0" distB="0" distL="0" distR="0">
            <wp:extent cx="5760720" cy="1222379"/>
            <wp:effectExtent l="0" t="0" r="0" b="0"/>
            <wp:docPr id="12" name="Grafi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223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lastRenderedPageBreak/>
        <w:drawing>
          <wp:inline distT="0" distB="0" distL="0" distR="0">
            <wp:extent cx="5760720" cy="3976368"/>
            <wp:effectExtent l="0" t="0" r="0" b="5082"/>
            <wp:docPr id="13" name="Grafi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636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>
            <wp:extent cx="5760720" cy="4881881"/>
            <wp:effectExtent l="0" t="0" r="0" b="0"/>
            <wp:docPr id="14" name="Grafik 1" descr="Ein Bild, das Text, Schrift, Screenshot, Zahl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818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de-DE"/>
        </w:rPr>
        <w:lastRenderedPageBreak/>
        <w:drawing>
          <wp:inline distT="0" distB="0" distL="0" distR="0">
            <wp:extent cx="5760720" cy="2585081"/>
            <wp:effectExtent l="0" t="0" r="0" b="5719"/>
            <wp:docPr id="15" name="Grafi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50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2329818"/>
            <wp:effectExtent l="0" t="0" r="0" b="0"/>
            <wp:docPr id="16" name="Grafi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98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31528" w:rsidRDefault="00DC3653">
      <w:r>
        <w:rPr>
          <w:noProof/>
          <w:lang w:eastAsia="de-DE"/>
        </w:rPr>
        <w:drawing>
          <wp:inline distT="0" distB="0" distL="0" distR="0">
            <wp:extent cx="5760720" cy="3745867"/>
            <wp:effectExtent l="0" t="0" r="0" b="6983"/>
            <wp:docPr id="17" name="Grafik 1" descr="Ein Bild, das Text, Screenshot, Schrift, Schwarzweiß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5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431528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C3653">
      <w:pPr>
        <w:spacing w:after="0" w:line="240" w:lineRule="auto"/>
      </w:pPr>
      <w:r>
        <w:separator/>
      </w:r>
    </w:p>
  </w:endnote>
  <w:endnote w:type="continuationSeparator" w:id="0">
    <w:p w:rsidR="00000000" w:rsidRDefault="00DC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C36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DC3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31528"/>
    <w:rsid w:val="00431528"/>
    <w:rsid w:val="00DC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0E3DA-F4B3-4265-983C-53E62CA1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2024-06-26T07:13:00Z</dcterms:created>
  <dcterms:modified xsi:type="dcterms:W3CDTF">2024-06-26T07:13:00Z</dcterms:modified>
</cp:coreProperties>
</file>