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4A2" w:rsidRDefault="004F3D84">
      <w:pPr>
        <w:rPr>
          <w:b/>
          <w:bCs/>
          <w:sz w:val="32"/>
          <w:szCs w:val="32"/>
        </w:rPr>
      </w:pPr>
      <w:bookmarkStart w:id="0" w:name="_GoBack"/>
      <w:bookmarkEnd w:id="0"/>
      <w:r>
        <w:rPr>
          <w:b/>
          <w:bCs/>
          <w:sz w:val="32"/>
          <w:szCs w:val="32"/>
        </w:rPr>
        <w:t>Aufgabe: Unterschiede zwischen Prozessoren</w:t>
      </w:r>
    </w:p>
    <w:p w:rsidR="006934A2" w:rsidRDefault="006934A2">
      <w:pPr>
        <w:rPr>
          <w:b/>
          <w:bCs/>
          <w:sz w:val="32"/>
          <w:szCs w:val="32"/>
        </w:rPr>
      </w:pPr>
    </w:p>
    <w:p w:rsidR="006934A2" w:rsidRDefault="004F3D84">
      <w:r>
        <w:rPr>
          <w:b/>
          <w:bCs/>
          <w:sz w:val="24"/>
          <w:szCs w:val="24"/>
        </w:rPr>
        <w:t>Ziel</w:t>
      </w:r>
      <w:r>
        <w:t>:</w:t>
      </w:r>
    </w:p>
    <w:p w:rsidR="006934A2" w:rsidRDefault="004F3D84">
      <w:r>
        <w:t>Verstehen Sie die grundlegenden Unterschiede und Funktionen von Computerprozessoren.</w:t>
      </w:r>
    </w:p>
    <w:p w:rsidR="006934A2" w:rsidRDefault="004F3D84">
      <w:r>
        <w:rPr>
          <w:b/>
          <w:bCs/>
          <w:sz w:val="24"/>
          <w:szCs w:val="24"/>
        </w:rPr>
        <w:t>Gruppenbildung</w:t>
      </w:r>
      <w:r>
        <w:rPr>
          <w:b/>
          <w:bCs/>
        </w:rPr>
        <w:t>:</w:t>
      </w:r>
    </w:p>
    <w:p w:rsidR="006934A2" w:rsidRDefault="004F3D84">
      <w:r>
        <w:t xml:space="preserve">Bitte bilden Sie Gruppen, um die </w:t>
      </w:r>
      <w:r>
        <w:t>folgenden Themen gemeinsam zu bearbeiten.</w:t>
      </w:r>
    </w:p>
    <w:p w:rsidR="006934A2" w:rsidRDefault="004F3D84">
      <w:r>
        <w:rPr>
          <w:b/>
          <w:bCs/>
          <w:sz w:val="24"/>
          <w:szCs w:val="24"/>
        </w:rPr>
        <w:t>Zeitrahmen</w:t>
      </w:r>
      <w:r>
        <w:rPr>
          <w:b/>
          <w:bCs/>
        </w:rPr>
        <w:t>:</w:t>
      </w:r>
    </w:p>
    <w:p w:rsidR="006934A2" w:rsidRDefault="004F3D84">
      <w:r>
        <w:t>Sie beginnen heute mit der Recherche und haben zusätzlich Dienstag und Mittwoch ab Mittag Zeit, sich mit den folgenden Themen vertraut zu machen. Bereiten Sie sich darauf vor, am Donnerstag zu diesen Th</w:t>
      </w:r>
      <w:r>
        <w:t>emen befragt zu werden.</w:t>
      </w:r>
    </w:p>
    <w:p w:rsidR="006934A2" w:rsidRDefault="006934A2"/>
    <w:p w:rsidR="006934A2" w:rsidRDefault="004F3D84">
      <w:pPr>
        <w:numPr>
          <w:ilvl w:val="0"/>
          <w:numId w:val="1"/>
        </w:numPr>
      </w:pPr>
      <w:r>
        <w:rPr>
          <w:b/>
          <w:bCs/>
        </w:rPr>
        <w:t>Hauptarchitekturen</w:t>
      </w:r>
      <w:r>
        <w:t>:</w:t>
      </w:r>
    </w:p>
    <w:p w:rsidR="006934A2" w:rsidRDefault="004F3D84">
      <w:pPr>
        <w:numPr>
          <w:ilvl w:val="1"/>
          <w:numId w:val="1"/>
        </w:numPr>
      </w:pPr>
      <w:r>
        <w:t>Was sind die Hauptarchitekturen von Prozessoren und worin unterscheiden sie sich? (z.B. x86, ARM)</w:t>
      </w:r>
    </w:p>
    <w:p w:rsidR="006934A2" w:rsidRDefault="004F3D84">
      <w:pPr>
        <w:numPr>
          <w:ilvl w:val="0"/>
          <w:numId w:val="1"/>
        </w:numPr>
      </w:pPr>
      <w:r>
        <w:rPr>
          <w:b/>
          <w:bCs/>
        </w:rPr>
        <w:t>Anzahl der Kerne</w:t>
      </w:r>
      <w:r>
        <w:t>:</w:t>
      </w:r>
    </w:p>
    <w:p w:rsidR="006934A2" w:rsidRDefault="004F3D84">
      <w:pPr>
        <w:numPr>
          <w:ilvl w:val="1"/>
          <w:numId w:val="1"/>
        </w:numPr>
      </w:pPr>
      <w:r>
        <w:t>Was bedeutet die Anzahl der Kerne in einem Prozessor? Wie beeinflusst sie die Leistung?</w:t>
      </w:r>
    </w:p>
    <w:p w:rsidR="006934A2" w:rsidRDefault="004F3D84">
      <w:pPr>
        <w:numPr>
          <w:ilvl w:val="0"/>
          <w:numId w:val="1"/>
        </w:numPr>
      </w:pPr>
      <w:r>
        <w:rPr>
          <w:b/>
          <w:bCs/>
        </w:rPr>
        <w:t>Taktfre</w:t>
      </w:r>
      <w:r>
        <w:rPr>
          <w:b/>
          <w:bCs/>
        </w:rPr>
        <w:t>quenzen</w:t>
      </w:r>
      <w:r>
        <w:t>:</w:t>
      </w:r>
    </w:p>
    <w:p w:rsidR="006934A2" w:rsidRDefault="004F3D84">
      <w:pPr>
        <w:numPr>
          <w:ilvl w:val="1"/>
          <w:numId w:val="1"/>
        </w:numPr>
      </w:pPr>
      <w:r>
        <w:t>Was ist die Taktfrequenz und wie beeinflusst sie die Leistung eines Prozessors?</w:t>
      </w:r>
    </w:p>
    <w:p w:rsidR="006934A2" w:rsidRDefault="004F3D84">
      <w:pPr>
        <w:numPr>
          <w:ilvl w:val="0"/>
          <w:numId w:val="1"/>
        </w:numPr>
      </w:pPr>
      <w:r>
        <w:rPr>
          <w:b/>
          <w:bCs/>
        </w:rPr>
        <w:t>Sockelarten</w:t>
      </w:r>
      <w:r>
        <w:t>:</w:t>
      </w:r>
    </w:p>
    <w:p w:rsidR="006934A2" w:rsidRDefault="004F3D84">
      <w:pPr>
        <w:numPr>
          <w:ilvl w:val="1"/>
          <w:numId w:val="1"/>
        </w:numPr>
      </w:pPr>
      <w:r>
        <w:t>Welche verschiedenen Sockelarten für Prozessoren gibt es und worin unterscheiden sie sich?</w:t>
      </w:r>
    </w:p>
    <w:p w:rsidR="006934A2" w:rsidRDefault="004F3D84">
      <w:pPr>
        <w:numPr>
          <w:ilvl w:val="0"/>
          <w:numId w:val="1"/>
        </w:numPr>
      </w:pPr>
      <w:r>
        <w:rPr>
          <w:b/>
          <w:bCs/>
        </w:rPr>
        <w:t>Cache (L1, L2, L3)</w:t>
      </w:r>
      <w:r>
        <w:t>:</w:t>
      </w:r>
    </w:p>
    <w:p w:rsidR="006934A2" w:rsidRDefault="004F3D84">
      <w:pPr>
        <w:numPr>
          <w:ilvl w:val="1"/>
          <w:numId w:val="1"/>
        </w:numPr>
      </w:pPr>
      <w:r>
        <w:t>Was sind L1, L2 und L3 Cache und welche Fun</w:t>
      </w:r>
      <w:r>
        <w:t>ktion haben sie?</w:t>
      </w:r>
    </w:p>
    <w:p w:rsidR="006934A2" w:rsidRDefault="004F3D84">
      <w:pPr>
        <w:numPr>
          <w:ilvl w:val="0"/>
          <w:numId w:val="1"/>
        </w:numPr>
      </w:pPr>
      <w:r>
        <w:rPr>
          <w:b/>
          <w:bCs/>
        </w:rPr>
        <w:t>Kerne vs. Threads</w:t>
      </w:r>
      <w:r>
        <w:t>:</w:t>
      </w:r>
    </w:p>
    <w:p w:rsidR="006934A2" w:rsidRDefault="004F3D84">
      <w:pPr>
        <w:numPr>
          <w:ilvl w:val="1"/>
          <w:numId w:val="1"/>
        </w:numPr>
      </w:pPr>
      <w:r>
        <w:t>Was ist der Unterschied zwischen Kernen und Threads? Was ist wichtiger für welche Anwendungen?</w:t>
      </w:r>
    </w:p>
    <w:p w:rsidR="006934A2" w:rsidRDefault="004F3D84">
      <w:pPr>
        <w:numPr>
          <w:ilvl w:val="0"/>
          <w:numId w:val="1"/>
        </w:numPr>
      </w:pPr>
      <w:r>
        <w:rPr>
          <w:b/>
          <w:bCs/>
        </w:rPr>
        <w:t>Hyperthreading/Multithreading</w:t>
      </w:r>
      <w:r>
        <w:t>:</w:t>
      </w:r>
    </w:p>
    <w:p w:rsidR="006934A2" w:rsidRDefault="004F3D84">
      <w:pPr>
        <w:numPr>
          <w:ilvl w:val="1"/>
          <w:numId w:val="1"/>
        </w:numPr>
      </w:pPr>
      <w:r>
        <w:t xml:space="preserve">Was ist Hyperthreading oder Multithreading und was sind die Unterschiede? Wie beeinflusst es </w:t>
      </w:r>
      <w:r>
        <w:t>die Leistung?</w:t>
      </w:r>
    </w:p>
    <w:p w:rsidR="006934A2" w:rsidRDefault="004F3D84">
      <w:pPr>
        <w:numPr>
          <w:ilvl w:val="0"/>
          <w:numId w:val="1"/>
        </w:numPr>
      </w:pPr>
      <w:r>
        <w:rPr>
          <w:b/>
          <w:bCs/>
        </w:rPr>
        <w:t>AMD vs. Intel</w:t>
      </w:r>
      <w:r>
        <w:t>:</w:t>
      </w:r>
    </w:p>
    <w:p w:rsidR="006934A2" w:rsidRDefault="004F3D84">
      <w:pPr>
        <w:numPr>
          <w:ilvl w:val="1"/>
          <w:numId w:val="1"/>
        </w:numPr>
      </w:pPr>
      <w:r>
        <w:t>Was ist wofür besser? Welche speziellen Technologien oder Funktionen bieten AMD und Intel? Was wird häufiger für Server benutzt und wieso?</w:t>
      </w:r>
    </w:p>
    <w:p w:rsidR="006934A2" w:rsidRDefault="006934A2"/>
    <w:p w:rsidR="006934A2" w:rsidRDefault="006934A2"/>
    <w:p w:rsidR="006934A2" w:rsidRDefault="006934A2"/>
    <w:p w:rsidR="006934A2" w:rsidRDefault="006934A2"/>
    <w:p w:rsidR="006934A2" w:rsidRDefault="006934A2"/>
    <w:p w:rsidR="006934A2" w:rsidRDefault="004F3D84">
      <w:r>
        <w:t>Anweisungen:</w:t>
      </w:r>
    </w:p>
    <w:p w:rsidR="006934A2" w:rsidRDefault="004F3D84">
      <w:pPr>
        <w:numPr>
          <w:ilvl w:val="0"/>
          <w:numId w:val="2"/>
        </w:numPr>
      </w:pPr>
      <w:r>
        <w:t>Jede Gruppe sollte alle Bereiche abdecken.</w:t>
      </w:r>
    </w:p>
    <w:p w:rsidR="006934A2" w:rsidRDefault="004F3D84">
      <w:pPr>
        <w:numPr>
          <w:ilvl w:val="0"/>
          <w:numId w:val="2"/>
        </w:numPr>
      </w:pPr>
      <w:r>
        <w:t>Diskussion und Beratung: Na</w:t>
      </w:r>
      <w:r>
        <w:t>ch der Recherche sollten Sie sich in Ihrer Gruppe Ihre Erkenntnisse zu diskutieren.</w:t>
      </w:r>
    </w:p>
    <w:p w:rsidR="006934A2" w:rsidRDefault="004F3D84">
      <w:pPr>
        <w:numPr>
          <w:ilvl w:val="0"/>
          <w:numId w:val="2"/>
        </w:numPr>
      </w:pPr>
      <w:r>
        <w:t>Was haben Sie über die verschiedenen Prozessoren herausgefunden?</w:t>
      </w:r>
    </w:p>
    <w:p w:rsidR="006934A2" w:rsidRDefault="004F3D84">
      <w:pPr>
        <w:numPr>
          <w:ilvl w:val="0"/>
          <w:numId w:val="2"/>
        </w:numPr>
      </w:pPr>
      <w:r>
        <w:t>Welche Vor- und Nachteile sehen Sie bei den verschiedenen Technologien?</w:t>
      </w:r>
    </w:p>
    <w:p w:rsidR="006934A2" w:rsidRDefault="004F3D84">
      <w:pPr>
        <w:numPr>
          <w:ilvl w:val="0"/>
          <w:numId w:val="2"/>
        </w:numPr>
      </w:pPr>
      <w:r>
        <w:t xml:space="preserve">Gibt es unterschiedliche Meinungen </w:t>
      </w:r>
      <w:r>
        <w:t>in der Gruppe? Wenn ja, diskutieren Sie diese Punkte intensiv.</w:t>
      </w:r>
    </w:p>
    <w:p w:rsidR="006934A2" w:rsidRDefault="004F3D84">
      <w:pPr>
        <w:numPr>
          <w:ilvl w:val="0"/>
          <w:numId w:val="2"/>
        </w:numPr>
      </w:pPr>
      <w:r>
        <w:t>Welche Technologien würden Sie für verschiedene Anwendungsfälle empfehlen?</w:t>
      </w:r>
    </w:p>
    <w:p w:rsidR="006934A2" w:rsidRDefault="004F3D84">
      <w:pPr>
        <w:numPr>
          <w:ilvl w:val="0"/>
          <w:numId w:val="2"/>
        </w:numPr>
      </w:pPr>
      <w:r>
        <w:rPr>
          <w:b/>
          <w:bCs/>
        </w:rPr>
        <w:t>Vorbereitung</w:t>
      </w:r>
      <w:r>
        <w:t>: Basierend auf Ihrer Diskussion und Recherche, bereiten Sie sich darauf vor, am Donnerstag in einem Grupp</w:t>
      </w:r>
      <w:r>
        <w:t>enquiz Ihr Wissen unter Beweis zu stellen..</w:t>
      </w:r>
    </w:p>
    <w:p w:rsidR="006934A2" w:rsidRDefault="004F3D84">
      <w:r>
        <w:t>Bewertung:</w:t>
      </w:r>
    </w:p>
    <w:p w:rsidR="006934A2" w:rsidRDefault="004F3D84">
      <w:pPr>
        <w:numPr>
          <w:ilvl w:val="0"/>
          <w:numId w:val="3"/>
        </w:numPr>
      </w:pPr>
      <w:r>
        <w:t>Qualität der Recherche</w:t>
      </w:r>
    </w:p>
    <w:p w:rsidR="006934A2" w:rsidRDefault="004F3D84">
      <w:pPr>
        <w:numPr>
          <w:ilvl w:val="0"/>
          <w:numId w:val="3"/>
        </w:numPr>
      </w:pPr>
      <w:r>
        <w:t>Verständlichkeit der Erklärungen</w:t>
      </w:r>
    </w:p>
    <w:p w:rsidR="006934A2" w:rsidRDefault="004F3D84">
      <w:pPr>
        <w:numPr>
          <w:ilvl w:val="0"/>
          <w:numId w:val="3"/>
        </w:numPr>
      </w:pPr>
      <w:r>
        <w:t>Teamarbeit</w:t>
      </w:r>
    </w:p>
    <w:p w:rsidR="006934A2" w:rsidRDefault="004F3D84">
      <w:pPr>
        <w:numPr>
          <w:ilvl w:val="0"/>
          <w:numId w:val="3"/>
        </w:numPr>
      </w:pPr>
      <w:r>
        <w:t>Diskussionsbeiträge und Meinungen zu den verschiedenen Prozessoren</w:t>
      </w:r>
    </w:p>
    <w:p w:rsidR="006934A2" w:rsidRDefault="006934A2"/>
    <w:sectPr w:rsidR="006934A2">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F3D84">
      <w:pPr>
        <w:spacing w:after="0" w:line="240" w:lineRule="auto"/>
      </w:pPr>
      <w:r>
        <w:separator/>
      </w:r>
    </w:p>
  </w:endnote>
  <w:endnote w:type="continuationSeparator" w:id="0">
    <w:p w:rsidR="00000000" w:rsidRDefault="004F3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F3D84">
      <w:pPr>
        <w:spacing w:after="0" w:line="240" w:lineRule="auto"/>
      </w:pPr>
      <w:r>
        <w:rPr>
          <w:color w:val="000000"/>
        </w:rPr>
        <w:separator/>
      </w:r>
    </w:p>
  </w:footnote>
  <w:footnote w:type="continuationSeparator" w:id="0">
    <w:p w:rsidR="00000000" w:rsidRDefault="004F3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55A12"/>
    <w:multiLevelType w:val="multilevel"/>
    <w:tmpl w:val="5810F12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58A50CA1"/>
    <w:multiLevelType w:val="multilevel"/>
    <w:tmpl w:val="530ECBA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674F219E"/>
    <w:multiLevelType w:val="multilevel"/>
    <w:tmpl w:val="E2C66C4E"/>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6934A2"/>
    <w:rsid w:val="004F3D84"/>
    <w:rsid w:val="006934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9558FA-089C-4869-A7DB-02FF19B1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1869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2024-06-24T12:52:00Z</dcterms:created>
  <dcterms:modified xsi:type="dcterms:W3CDTF">2024-06-24T12:52:00Z</dcterms:modified>
</cp:coreProperties>
</file>