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79A" w:rsidRDefault="00726B88">
      <w:pPr>
        <w:rPr>
          <w:b/>
          <w:bCs/>
          <w:sz w:val="44"/>
          <w:szCs w:val="44"/>
        </w:rPr>
      </w:pPr>
      <w:bookmarkStart w:id="0" w:name="_GoBack"/>
      <w:bookmarkEnd w:id="0"/>
      <w:r>
        <w:rPr>
          <w:b/>
          <w:bCs/>
          <w:sz w:val="44"/>
          <w:szCs w:val="44"/>
        </w:rPr>
        <w:t>Arbeitsanweisung: Verständnis der OSI-Schichten am Beispiel des E-Mail-Versands</w:t>
      </w:r>
    </w:p>
    <w:p w:rsidR="00D9179A" w:rsidRDefault="00D9179A">
      <w:pPr>
        <w:rPr>
          <w:b/>
          <w:bCs/>
          <w:sz w:val="44"/>
          <w:szCs w:val="44"/>
        </w:rPr>
      </w:pPr>
    </w:p>
    <w:p w:rsidR="00D9179A" w:rsidRDefault="00726B8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Ziel der Übung</w:t>
      </w:r>
    </w:p>
    <w:p w:rsidR="00D9179A" w:rsidRDefault="00726B88">
      <w:pPr>
        <w:rPr>
          <w:sz w:val="24"/>
          <w:szCs w:val="24"/>
        </w:rPr>
      </w:pPr>
      <w:r>
        <w:rPr>
          <w:sz w:val="24"/>
          <w:szCs w:val="24"/>
        </w:rPr>
        <w:t xml:space="preserve">Das Ziel dieser Übung ist es, ein grundlegendes Verständnis der OSI-Schichten zu </w:t>
      </w:r>
      <w:r>
        <w:rPr>
          <w:sz w:val="24"/>
          <w:szCs w:val="24"/>
        </w:rPr>
        <w:t>entwickeln und anhand eines praktischen Beispiels zu erklären, wie Daten durch diese Schichten fließen.</w:t>
      </w:r>
    </w:p>
    <w:p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Tag 1: Selbststudium</w:t>
      </w:r>
    </w:p>
    <w:p w:rsidR="00D9179A" w:rsidRDefault="00726B88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Aufgabe</w:t>
      </w:r>
      <w:r>
        <w:rPr>
          <w:sz w:val="24"/>
          <w:szCs w:val="24"/>
        </w:rPr>
        <w:t>: Informiert euch über die sieben OSI-Schichten. Nutzt dazu Videos und Webseiten, die euch ein grundlegendes Verständnis der</w:t>
      </w:r>
      <w:r>
        <w:rPr>
          <w:sz w:val="24"/>
          <w:szCs w:val="24"/>
        </w:rPr>
        <w:t xml:space="preserve"> einzelnen Schichten vermitteln.</w:t>
      </w:r>
    </w:p>
    <w:p w:rsidR="00D9179A" w:rsidRDefault="00726B88">
      <w:pPr>
        <w:numPr>
          <w:ilvl w:val="0"/>
          <w:numId w:val="1"/>
        </w:numPr>
      </w:pPr>
      <w:r>
        <w:rPr>
          <w:b/>
          <w:bCs/>
          <w:sz w:val="24"/>
          <w:szCs w:val="24"/>
        </w:rPr>
        <w:t>Lernziele</w:t>
      </w:r>
      <w:r>
        <w:rPr>
          <w:sz w:val="24"/>
          <w:szCs w:val="24"/>
        </w:rPr>
        <w:t>:</w:t>
      </w:r>
    </w:p>
    <w:p w:rsidR="00D9179A" w:rsidRDefault="00726B8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Verstehen, welche Funktion jede OSI-Schicht hat.</w:t>
      </w:r>
    </w:p>
    <w:p w:rsidR="00D9179A" w:rsidRDefault="00726B88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Kennenlernen einiger Protokolle, die in den verschiedenen Schichten verwendet werden.</w:t>
      </w:r>
    </w:p>
    <w:p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Tag 2: Gruppenarbeit und Präsentation</w:t>
      </w:r>
    </w:p>
    <w:p w:rsidR="00D9179A" w:rsidRDefault="00726B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Gruppenbildung</w:t>
      </w:r>
    </w:p>
    <w:p w:rsidR="00D9179A" w:rsidRDefault="00726B88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Ihr werdet in Gruppen au</w:t>
      </w:r>
      <w:r>
        <w:rPr>
          <w:sz w:val="24"/>
          <w:szCs w:val="24"/>
        </w:rPr>
        <w:t>fgeteilt. Jede Gruppe wird eine Präsentation über alle OSI-Schichten erstellen.</w:t>
      </w:r>
    </w:p>
    <w:p w:rsidR="00D9179A" w:rsidRDefault="00726B8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Aufgabenstellung</w:t>
      </w:r>
    </w:p>
    <w:p w:rsidR="00D9179A" w:rsidRDefault="00726B88">
      <w:pPr>
        <w:numPr>
          <w:ilvl w:val="0"/>
          <w:numId w:val="3"/>
        </w:numPr>
      </w:pPr>
      <w:r>
        <w:rPr>
          <w:b/>
          <w:bCs/>
          <w:sz w:val="24"/>
          <w:szCs w:val="24"/>
        </w:rPr>
        <w:t>Thema</w:t>
      </w:r>
      <w:r>
        <w:rPr>
          <w:sz w:val="24"/>
          <w:szCs w:val="24"/>
        </w:rPr>
        <w:t>: Erklärt den Ablauf des Versands einer E-Mail anhand der OSI-Schichten.</w:t>
      </w:r>
    </w:p>
    <w:p w:rsidR="00D9179A" w:rsidRDefault="00726B88">
      <w:pPr>
        <w:numPr>
          <w:ilvl w:val="0"/>
          <w:numId w:val="3"/>
        </w:numPr>
      </w:pPr>
      <w:r>
        <w:rPr>
          <w:b/>
          <w:bCs/>
          <w:sz w:val="24"/>
          <w:szCs w:val="24"/>
        </w:rPr>
        <w:t>Inhalt der Präsentation</w:t>
      </w:r>
      <w:r>
        <w:rPr>
          <w:sz w:val="24"/>
          <w:szCs w:val="24"/>
        </w:rPr>
        <w:t>:</w:t>
      </w:r>
    </w:p>
    <w:p w:rsidR="00D9179A" w:rsidRDefault="00726B88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Für jede OSI-Schicht:</w:t>
      </w:r>
    </w:p>
    <w:p w:rsidR="00D9179A" w:rsidRDefault="00726B88">
      <w:pPr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Nennt mindestens ein Protokoll, da</w:t>
      </w:r>
      <w:r>
        <w:rPr>
          <w:sz w:val="24"/>
          <w:szCs w:val="24"/>
        </w:rPr>
        <w:t>s in dieser Schicht verwendet wird.</w:t>
      </w:r>
    </w:p>
    <w:p w:rsidR="00D9179A" w:rsidRDefault="00726B88">
      <w:pPr>
        <w:numPr>
          <w:ilvl w:val="2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Gebt ein einfaches Beispiel, wofür dieses Protokoll genutzt wird.</w:t>
      </w:r>
    </w:p>
    <w:p w:rsidR="00D9179A" w:rsidRDefault="00726B88">
      <w:pPr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Ihr müsst nicht zu sehr ins Detail gehen. Eine kurze und prägnante Erklärung für jede Schicht ist ausreichend.</w:t>
      </w:r>
    </w:p>
    <w:p w:rsidR="00D9179A" w:rsidRDefault="00D9179A">
      <w:pPr>
        <w:rPr>
          <w:sz w:val="24"/>
          <w:szCs w:val="24"/>
        </w:rPr>
      </w:pPr>
    </w:p>
    <w:p w:rsidR="00D9179A" w:rsidRDefault="00D9179A">
      <w:pPr>
        <w:rPr>
          <w:sz w:val="24"/>
          <w:szCs w:val="24"/>
        </w:rPr>
      </w:pPr>
    </w:p>
    <w:p w:rsidR="00D9179A" w:rsidRDefault="00D9179A">
      <w:pPr>
        <w:rPr>
          <w:sz w:val="24"/>
          <w:szCs w:val="24"/>
        </w:rPr>
      </w:pPr>
    </w:p>
    <w:p w:rsidR="00D9179A" w:rsidRDefault="00D9179A">
      <w:pPr>
        <w:rPr>
          <w:sz w:val="24"/>
          <w:szCs w:val="24"/>
        </w:rPr>
      </w:pPr>
    </w:p>
    <w:p w:rsidR="00D9179A" w:rsidRDefault="00D9179A">
      <w:pPr>
        <w:rPr>
          <w:sz w:val="24"/>
          <w:szCs w:val="24"/>
        </w:rPr>
      </w:pPr>
    </w:p>
    <w:p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Präsentation (Donnerstag)</w:t>
      </w:r>
    </w:p>
    <w:p w:rsidR="00D9179A" w:rsidRDefault="00726B88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Jede Gruppe </w:t>
      </w:r>
      <w:r>
        <w:rPr>
          <w:sz w:val="24"/>
          <w:szCs w:val="24"/>
        </w:rPr>
        <w:t>präsentiert ihre Ergebnisse. Achtet darauf, dass ihr alle OSI-Schichten abdeckt.</w:t>
      </w:r>
    </w:p>
    <w:p w:rsidR="00D9179A" w:rsidRDefault="00726B88">
      <w:pPr>
        <w:numPr>
          <w:ilvl w:val="0"/>
          <w:numId w:val="4"/>
        </w:numPr>
      </w:pPr>
      <w:r>
        <w:rPr>
          <w:b/>
          <w:bCs/>
          <w:sz w:val="24"/>
          <w:szCs w:val="24"/>
        </w:rPr>
        <w:t>Wichtig</w:t>
      </w:r>
      <w:r>
        <w:rPr>
          <w:sz w:val="24"/>
          <w:szCs w:val="24"/>
        </w:rPr>
        <w:t>: Die Präsentation sollte von einem Gruppenmitglied gehalten werden, das bisher noch keine eigenständige Präsentation vorgetragen hat.</w:t>
      </w:r>
    </w:p>
    <w:p w:rsidR="00D9179A" w:rsidRDefault="00D9179A"/>
    <w:p w:rsidR="00D9179A" w:rsidRDefault="00D9179A"/>
    <w:p w:rsidR="00D9179A" w:rsidRDefault="00726B8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Abschluss und Bewertung</w:t>
      </w:r>
    </w:p>
    <w:p w:rsidR="00D9179A" w:rsidRDefault="00726B88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t>Diskussion und Fragen</w:t>
      </w:r>
      <w:r>
        <w:rPr>
          <w:sz w:val="24"/>
          <w:szCs w:val="24"/>
        </w:rPr>
        <w:t>: Nach den Präsentationen wird es eine Diskussionsrunde geben. Ich werde spezifische Fragen stellen, die beantwortet werden sollten.</w:t>
      </w:r>
    </w:p>
    <w:p w:rsidR="00D9179A" w:rsidRDefault="00726B88">
      <w:pPr>
        <w:numPr>
          <w:ilvl w:val="0"/>
          <w:numId w:val="5"/>
        </w:numPr>
      </w:pPr>
      <w:r>
        <w:rPr>
          <w:b/>
          <w:bCs/>
          <w:sz w:val="24"/>
          <w:szCs w:val="24"/>
        </w:rPr>
        <w:t>Bewertung</w:t>
      </w:r>
      <w:r>
        <w:rPr>
          <w:sz w:val="24"/>
          <w:szCs w:val="24"/>
        </w:rPr>
        <w:t>: Die Präsentationen werden nach Verständnis der OSI-Schichten, Qualität der Präsentation und</w:t>
      </w:r>
      <w:r>
        <w:rPr>
          <w:sz w:val="24"/>
          <w:szCs w:val="24"/>
        </w:rPr>
        <w:t xml:space="preserve"> Teamarbeit bewertet.</w:t>
      </w:r>
    </w:p>
    <w:p w:rsidR="00D9179A" w:rsidRDefault="00D9179A"/>
    <w:sectPr w:rsidR="00D9179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26B88">
      <w:pPr>
        <w:spacing w:after="0" w:line="240" w:lineRule="auto"/>
      </w:pPr>
      <w:r>
        <w:separator/>
      </w:r>
    </w:p>
  </w:endnote>
  <w:endnote w:type="continuationSeparator" w:id="0">
    <w:p w:rsidR="00000000" w:rsidRDefault="0072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26B8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726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76F34"/>
    <w:multiLevelType w:val="multilevel"/>
    <w:tmpl w:val="DAE627A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46764B"/>
    <w:multiLevelType w:val="multilevel"/>
    <w:tmpl w:val="E2BCF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90E7091"/>
    <w:multiLevelType w:val="multilevel"/>
    <w:tmpl w:val="661CC7E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33A7587E"/>
    <w:multiLevelType w:val="multilevel"/>
    <w:tmpl w:val="30C0AC5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4" w15:restartNumberingAfterBreak="0">
    <w:nsid w:val="7E8D477A"/>
    <w:multiLevelType w:val="multilevel"/>
    <w:tmpl w:val="D090C5C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9179A"/>
    <w:rsid w:val="00726B88"/>
    <w:rsid w:val="00D9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E3169-41CA-4902-A9B5-022483E4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3">
    <w:name w:val="heading 3"/>
    <w:basedOn w:val="Standard"/>
    <w:next w:val="Standard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rPr>
      <w:rFonts w:ascii="Calibri Light" w:eastAsia="Times New Roman" w:hAnsi="Calibri Light" w:cs="Times New Roman"/>
      <w:color w:val="1F376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9E184-5C60-4242-89D6-D7A7C985A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2024-06-24T12:17:00Z</dcterms:created>
  <dcterms:modified xsi:type="dcterms:W3CDTF">2024-06-24T12:17:00Z</dcterms:modified>
</cp:coreProperties>
</file>