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CA7" w:rsidRDefault="00C73E21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Übungsaufgaben Duales Zahlensystem </w:t>
      </w:r>
    </w:p>
    <w:p w:rsidR="00754CA7" w:rsidRDefault="00754CA7">
      <w:pPr>
        <w:ind w:left="720"/>
      </w:pPr>
    </w:p>
    <w:p w:rsidR="00754CA7" w:rsidRDefault="00C73E21">
      <w:pPr>
        <w:numPr>
          <w:ilvl w:val="0"/>
          <w:numId w:val="1"/>
        </w:numPr>
      </w:pPr>
      <w:r>
        <w:t>Konvertiere die duale Zahl 1010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25 in eine duale Zahl um.</w:t>
      </w:r>
    </w:p>
    <w:p w:rsidR="00754CA7" w:rsidRDefault="00C73E21">
      <w:pPr>
        <w:numPr>
          <w:ilvl w:val="0"/>
          <w:numId w:val="1"/>
        </w:numPr>
      </w:pPr>
      <w:r>
        <w:t xml:space="preserve">Konvertiere die duale Zahl 1101 in eine </w:t>
      </w:r>
      <w:r>
        <w:t>Dezimalzahl.</w:t>
      </w:r>
    </w:p>
    <w:p w:rsidR="00754CA7" w:rsidRDefault="00C73E21">
      <w:pPr>
        <w:numPr>
          <w:ilvl w:val="0"/>
          <w:numId w:val="1"/>
        </w:numPr>
      </w:pPr>
      <w:r>
        <w:t>Wandele die Dezimalzahl 42 in eine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11100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13 in eine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100111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56 in eine</w:t>
      </w:r>
      <w:r>
        <w:t xml:space="preserve">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1010101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99 in eine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111111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128 in eine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</w:t>
      </w:r>
      <w:r>
        <w:t>000001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37 in eine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1101101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73 in eine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1110000 in eine Dezimalzahl.</w:t>
      </w:r>
    </w:p>
    <w:p w:rsidR="00754CA7" w:rsidRDefault="00C73E21">
      <w:pPr>
        <w:numPr>
          <w:ilvl w:val="0"/>
          <w:numId w:val="1"/>
        </w:numPr>
      </w:pPr>
      <w:r>
        <w:t xml:space="preserve">Wandele die </w:t>
      </w:r>
      <w:r>
        <w:t>Dezimalzahl 201 in eine duale Zahl um.</w:t>
      </w:r>
    </w:p>
    <w:p w:rsidR="00754CA7" w:rsidRDefault="00C73E21">
      <w:pPr>
        <w:numPr>
          <w:ilvl w:val="0"/>
          <w:numId w:val="1"/>
        </w:numPr>
      </w:pPr>
      <w:r>
        <w:t>Konvertiere die duale Zahl 101111 in eine Dezimalzahl.</w:t>
      </w:r>
    </w:p>
    <w:p w:rsidR="00754CA7" w:rsidRDefault="00C73E21">
      <w:pPr>
        <w:numPr>
          <w:ilvl w:val="0"/>
          <w:numId w:val="1"/>
        </w:numPr>
      </w:pPr>
      <w:r>
        <w:t>Wandele die Dezimalzahl 63 in eine duale Zahl um.</w:t>
      </w:r>
    </w:p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C73E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Übungsaufgaben Duales und Hexa Zahlensystem </w:t>
      </w:r>
    </w:p>
    <w:p w:rsidR="00754CA7" w:rsidRDefault="00754CA7"/>
    <w:p w:rsidR="00754CA7" w:rsidRDefault="00754CA7">
      <w:pPr>
        <w:rPr>
          <w:b/>
          <w:bCs/>
          <w:sz w:val="28"/>
          <w:szCs w:val="28"/>
        </w:rPr>
      </w:pPr>
    </w:p>
    <w:p w:rsidR="00754CA7" w:rsidRDefault="00C73E21">
      <w:pPr>
        <w:pStyle w:val="Listenabsatz"/>
        <w:numPr>
          <w:ilvl w:val="0"/>
          <w:numId w:val="2"/>
        </w:numPr>
      </w:pPr>
      <w:r>
        <w:t xml:space="preserve"> Wandeln Sie folgende Dual-Zahlen in das Dezimal-System </w:t>
      </w:r>
      <w:r>
        <w:t>um:</w:t>
      </w:r>
    </w:p>
    <w:p w:rsidR="00754CA7" w:rsidRDefault="00C73E21">
      <w:r>
        <w:t>a) 1001 0101</w:t>
      </w:r>
    </w:p>
    <w:p w:rsidR="00754CA7" w:rsidRDefault="00C73E21">
      <w:r>
        <w:t>b) 0010 0110</w:t>
      </w:r>
    </w:p>
    <w:p w:rsidR="00754CA7" w:rsidRDefault="00C73E21">
      <w:r>
        <w:t>c) 0111 0010</w:t>
      </w:r>
    </w:p>
    <w:p w:rsidR="00754CA7" w:rsidRDefault="00C73E21">
      <w:pPr>
        <w:pStyle w:val="Listenabsatz"/>
        <w:numPr>
          <w:ilvl w:val="0"/>
          <w:numId w:val="2"/>
        </w:numPr>
      </w:pPr>
      <w:r>
        <w:t xml:space="preserve"> Wandeln Sie folgende Hexadezimal-Zahlen in das Dezimal-System um:</w:t>
      </w:r>
    </w:p>
    <w:p w:rsidR="00754CA7" w:rsidRDefault="00C73E21">
      <w:r>
        <w:t>a) E2</w:t>
      </w:r>
    </w:p>
    <w:p w:rsidR="00754CA7" w:rsidRDefault="00C73E21">
      <w:r>
        <w:t>b) AF</w:t>
      </w:r>
    </w:p>
    <w:p w:rsidR="00754CA7" w:rsidRDefault="00C73E21">
      <w:r>
        <w:t>c) 14</w:t>
      </w:r>
    </w:p>
    <w:p w:rsidR="00754CA7" w:rsidRDefault="00C73E21">
      <w:pPr>
        <w:pStyle w:val="Listenabsatz"/>
        <w:numPr>
          <w:ilvl w:val="0"/>
          <w:numId w:val="2"/>
        </w:numPr>
      </w:pPr>
      <w:r>
        <w:t>Wandeln Sie folgende Dual-Zahlen in das Hexadezimal-System um:</w:t>
      </w:r>
    </w:p>
    <w:p w:rsidR="00754CA7" w:rsidRDefault="00C73E21">
      <w:r>
        <w:t>a) 0111 0101</w:t>
      </w:r>
    </w:p>
    <w:p w:rsidR="00754CA7" w:rsidRDefault="00C73E21">
      <w:r>
        <w:t>b) 1011 1011</w:t>
      </w:r>
    </w:p>
    <w:p w:rsidR="00754CA7" w:rsidRDefault="00C73E21">
      <w:r>
        <w:t>c) 1101 0100</w:t>
      </w:r>
    </w:p>
    <w:p w:rsidR="00754CA7" w:rsidRDefault="00C73E21">
      <w:pPr>
        <w:pStyle w:val="Listenabsatz"/>
        <w:numPr>
          <w:ilvl w:val="0"/>
          <w:numId w:val="2"/>
        </w:numPr>
      </w:pPr>
      <w:r>
        <w:t xml:space="preserve"> Wandeln Sie folgende Hexa</w:t>
      </w:r>
      <w:r>
        <w:t>dezimal-Zahlen in das Dual-System um:</w:t>
      </w:r>
    </w:p>
    <w:p w:rsidR="00754CA7" w:rsidRDefault="00C73E21">
      <w:r>
        <w:t>a) 3E</w:t>
      </w:r>
    </w:p>
    <w:p w:rsidR="00754CA7" w:rsidRDefault="00C73E21">
      <w:r>
        <w:t>b) 91</w:t>
      </w:r>
    </w:p>
    <w:p w:rsidR="00754CA7" w:rsidRDefault="00C73E21">
      <w:r>
        <w:t>c) 7A</w:t>
      </w:r>
    </w:p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754CA7"/>
    <w:p w:rsidR="00754CA7" w:rsidRDefault="00C73E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Übungsaufgaben Dezimal Präfix in binär Präfix </w:t>
      </w:r>
    </w:p>
    <w:p w:rsidR="00754CA7" w:rsidRDefault="00754CA7"/>
    <w:p w:rsidR="00754CA7" w:rsidRDefault="00754CA7"/>
    <w:p w:rsidR="00754CA7" w:rsidRDefault="00C73E21">
      <w:pPr>
        <w:numPr>
          <w:ilvl w:val="0"/>
          <w:numId w:val="3"/>
        </w:numPr>
      </w:pPr>
      <w:r>
        <w:t>Konvertieren Sie 500 Megabytes (MB) in Mebibytes (MiB).</w:t>
      </w:r>
    </w:p>
    <w:p w:rsidR="00754CA7" w:rsidRDefault="00C73E21">
      <w:pPr>
        <w:numPr>
          <w:ilvl w:val="0"/>
          <w:numId w:val="3"/>
        </w:numPr>
      </w:pPr>
      <w:r>
        <w:lastRenderedPageBreak/>
        <w:t>Wie viele Terabytes (TB) sind in 2 Tebibytes (TiB)?</w:t>
      </w:r>
    </w:p>
    <w:p w:rsidR="00754CA7" w:rsidRDefault="00C73E21">
      <w:pPr>
        <w:numPr>
          <w:ilvl w:val="0"/>
          <w:numId w:val="3"/>
        </w:numPr>
      </w:pPr>
      <w:r>
        <w:t>Rechnen Sie 10 Gigabyte (GB) in</w:t>
      </w:r>
      <w:r>
        <w:t xml:space="preserve"> Gibibytes (GiB) um.</w:t>
      </w:r>
    </w:p>
    <w:p w:rsidR="00754CA7" w:rsidRDefault="00C73E21">
      <w:pPr>
        <w:numPr>
          <w:ilvl w:val="0"/>
          <w:numId w:val="3"/>
        </w:numPr>
      </w:pPr>
      <w:r>
        <w:t>Wandeln Sie 1024 Kilobytes (KB) in Kibibytes (KiB) um.</w:t>
      </w:r>
    </w:p>
    <w:p w:rsidR="00754CA7" w:rsidRDefault="00C73E21">
      <w:pPr>
        <w:numPr>
          <w:ilvl w:val="0"/>
          <w:numId w:val="3"/>
        </w:numPr>
      </w:pPr>
      <w:r>
        <w:t>Wie viele Mebibytes (MiB) entsprechen 2000 Megabytes (MB)?</w:t>
      </w:r>
    </w:p>
    <w:p w:rsidR="00754CA7" w:rsidRDefault="00C73E21">
      <w:pPr>
        <w:numPr>
          <w:ilvl w:val="0"/>
          <w:numId w:val="3"/>
        </w:numPr>
      </w:pPr>
      <w:r>
        <w:t>Konvertieren Sie 8 Gibibytes (GiB) in Gigabytes (GB).</w:t>
      </w:r>
    </w:p>
    <w:p w:rsidR="00754CA7" w:rsidRDefault="00C73E21">
      <w:pPr>
        <w:numPr>
          <w:ilvl w:val="0"/>
          <w:numId w:val="3"/>
        </w:numPr>
      </w:pPr>
      <w:r>
        <w:t>Rechnen Sie 4 Terabytes (TB) in Tebibytes (TiB) um.</w:t>
      </w:r>
    </w:p>
    <w:p w:rsidR="00754CA7" w:rsidRDefault="00C73E21">
      <w:pPr>
        <w:numPr>
          <w:ilvl w:val="0"/>
          <w:numId w:val="3"/>
        </w:numPr>
      </w:pPr>
      <w:r>
        <w:t>Wie viele Kibib</w:t>
      </w:r>
      <w:r>
        <w:t>ytes (KiB) sind in 4096 Kilobytes (KB)?</w:t>
      </w:r>
    </w:p>
    <w:p w:rsidR="00754CA7" w:rsidRDefault="00C73E21">
      <w:pPr>
        <w:numPr>
          <w:ilvl w:val="0"/>
          <w:numId w:val="3"/>
        </w:numPr>
      </w:pPr>
      <w:r>
        <w:t>Wandeln Sie 3.5 Tebibytes (TiB) in Terabytes (TB) um.</w:t>
      </w:r>
    </w:p>
    <w:p w:rsidR="00754CA7" w:rsidRDefault="00C73E21">
      <w:pPr>
        <w:numPr>
          <w:ilvl w:val="0"/>
          <w:numId w:val="3"/>
        </w:numPr>
      </w:pPr>
      <w:r>
        <w:t>Konvertieren Sie 4 Megabytes (MB) in Mebibytes (MiB).</w:t>
      </w:r>
    </w:p>
    <w:p w:rsidR="00754CA7" w:rsidRDefault="00754CA7"/>
    <w:sectPr w:rsidR="00754CA7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73E21">
      <w:pPr>
        <w:spacing w:after="0" w:line="240" w:lineRule="auto"/>
      </w:pPr>
      <w:r>
        <w:separator/>
      </w:r>
    </w:p>
  </w:endnote>
  <w:endnote w:type="continuationSeparator" w:id="0">
    <w:p w:rsidR="00000000" w:rsidRDefault="00C7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73E2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C73E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22193"/>
    <w:multiLevelType w:val="multilevel"/>
    <w:tmpl w:val="896C7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12587"/>
    <w:multiLevelType w:val="multilevel"/>
    <w:tmpl w:val="B754BE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DAA72EC"/>
    <w:multiLevelType w:val="multilevel"/>
    <w:tmpl w:val="43742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54CA7"/>
    <w:rsid w:val="00754CA7"/>
    <w:rsid w:val="00C7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60F3A-8903-4223-8584-90348439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2024-06-24T12:25:00Z</dcterms:created>
  <dcterms:modified xsi:type="dcterms:W3CDTF">2024-06-24T12:25:00Z</dcterms:modified>
</cp:coreProperties>
</file>