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EB5" w:rsidRDefault="007816E2">
      <w:pPr>
        <w:numPr>
          <w:ilvl w:val="0"/>
          <w:numId w:val="1"/>
        </w:numPr>
        <w:rPr>
          <w:b/>
          <w:bCs/>
        </w:rPr>
      </w:pPr>
      <w:bookmarkStart w:id="0" w:name="_GoBack"/>
      <w:bookmarkEnd w:id="0"/>
      <w:r>
        <w:rPr>
          <w:b/>
          <w:bCs/>
        </w:rPr>
        <w:t>Einführungsaufgabe:</w:t>
      </w:r>
    </w:p>
    <w:p w:rsidR="00B45EB5" w:rsidRDefault="007816E2">
      <w:pPr>
        <w:numPr>
          <w:ilvl w:val="1"/>
          <w:numId w:val="1"/>
        </w:numPr>
        <w:tabs>
          <w:tab w:val="left" w:pos="1134"/>
        </w:tabs>
        <w:ind w:left="709" w:hanging="283"/>
      </w:pPr>
      <w:r>
        <w:t>Gegeben sei das Netzwerk 192.168.1.0/24. Teile dieses Netz in vier gleich große Subnetze auf. Was sind die Netzadressen, Broadcast-Adressen und gültige Hostbereiche</w:t>
      </w:r>
      <w:r>
        <w:t xml:space="preserve"> für jedes Subnetz?</w:t>
      </w:r>
    </w:p>
    <w:p w:rsidR="00B45EB5" w:rsidRDefault="007816E2">
      <w:pPr>
        <w:numPr>
          <w:ilvl w:val="0"/>
          <w:numId w:val="1"/>
        </w:numPr>
        <w:tabs>
          <w:tab w:val="left" w:pos="720"/>
          <w:tab w:val="left" w:pos="1134"/>
        </w:tabs>
        <w:ind w:left="709" w:hanging="283"/>
        <w:rPr>
          <w:b/>
          <w:bCs/>
        </w:rPr>
      </w:pPr>
      <w:r>
        <w:rPr>
          <w:b/>
          <w:bCs/>
        </w:rPr>
        <w:t>Erweiterungsaufgabe:</w:t>
      </w:r>
    </w:p>
    <w:p w:rsidR="00B45EB5" w:rsidRDefault="007816E2">
      <w:pPr>
        <w:numPr>
          <w:ilvl w:val="1"/>
          <w:numId w:val="1"/>
        </w:numPr>
        <w:tabs>
          <w:tab w:val="left" w:pos="1134"/>
        </w:tabs>
        <w:ind w:left="709" w:hanging="283"/>
      </w:pPr>
      <w:r>
        <w:t>Ein Unternehmen benötigt 5 Subnetze, in jedem Subnetz sollen mindestens 25 Hosts Platz haben. Das Unternehmen hat das Netzwerk 192.168.0.0/24 zur Verfügung. Wie könnte eine mögliche Aufteilung aussehen?</w:t>
      </w:r>
    </w:p>
    <w:p w:rsidR="00B45EB5" w:rsidRDefault="00B45EB5">
      <w:pPr>
        <w:numPr>
          <w:ilvl w:val="1"/>
          <w:numId w:val="1"/>
        </w:numPr>
        <w:tabs>
          <w:tab w:val="left" w:pos="1134"/>
        </w:tabs>
        <w:ind w:left="709" w:hanging="283"/>
      </w:pPr>
    </w:p>
    <w:p w:rsidR="00B45EB5" w:rsidRDefault="007816E2">
      <w:pPr>
        <w:rPr>
          <w:b/>
          <w:bCs/>
        </w:rPr>
      </w:pPr>
      <w:r>
        <w:rPr>
          <w:b/>
          <w:bCs/>
        </w:rPr>
        <w:t>1 Aufgabe m</w:t>
      </w:r>
      <w:r>
        <w:rPr>
          <w:b/>
          <w:bCs/>
        </w:rPr>
        <w:t>it Fehler:</w:t>
      </w:r>
    </w:p>
    <w:p w:rsidR="00B45EB5" w:rsidRDefault="007816E2">
      <w:r>
        <w:rPr>
          <w:b/>
          <w:bCs/>
        </w:rPr>
        <w:t>Szenario:</w:t>
      </w:r>
      <w:r>
        <w:t xml:space="preserve"> Ein Netzwerktechniker hat die Aufgabe bekommen, ein Netzwerk mit der Adresse 192.168.12.0/28 in neun Subnetze zu unterteilen. Er erstellt folgende Subnetze:</w:t>
      </w:r>
    </w:p>
    <w:p w:rsidR="00B45EB5" w:rsidRDefault="007816E2">
      <w:pPr>
        <w:numPr>
          <w:ilvl w:val="0"/>
          <w:numId w:val="2"/>
        </w:numPr>
      </w:pPr>
      <w:r>
        <w:t>Subnetz: 192.168.12.0/29</w:t>
      </w:r>
    </w:p>
    <w:p w:rsidR="00B45EB5" w:rsidRDefault="007816E2">
      <w:pPr>
        <w:numPr>
          <w:ilvl w:val="0"/>
          <w:numId w:val="2"/>
        </w:numPr>
      </w:pPr>
      <w:r>
        <w:t>Subnetz: 192.168.12.8/29</w:t>
      </w:r>
    </w:p>
    <w:p w:rsidR="00B45EB5" w:rsidRDefault="007816E2">
      <w:pPr>
        <w:numPr>
          <w:ilvl w:val="0"/>
          <w:numId w:val="2"/>
        </w:numPr>
      </w:pPr>
      <w:r>
        <w:t>Subnetz: 192.168.12.16/29</w:t>
      </w:r>
    </w:p>
    <w:p w:rsidR="00B45EB5" w:rsidRDefault="007816E2">
      <w:pPr>
        <w:numPr>
          <w:ilvl w:val="0"/>
          <w:numId w:val="2"/>
        </w:numPr>
      </w:pPr>
      <w:r>
        <w:t>Su</w:t>
      </w:r>
      <w:r>
        <w:t>bnetz: 192.168.12.24/29</w:t>
      </w:r>
    </w:p>
    <w:p w:rsidR="00B45EB5" w:rsidRDefault="007816E2">
      <w:pPr>
        <w:numPr>
          <w:ilvl w:val="0"/>
          <w:numId w:val="2"/>
        </w:numPr>
      </w:pPr>
      <w:r>
        <w:t>Subnetz: 192.168.12.32/29</w:t>
      </w:r>
    </w:p>
    <w:p w:rsidR="00B45EB5" w:rsidRDefault="007816E2">
      <w:pPr>
        <w:numPr>
          <w:ilvl w:val="0"/>
          <w:numId w:val="2"/>
        </w:numPr>
      </w:pPr>
      <w:r>
        <w:t>Subnetz: 192.168.12.40/29</w:t>
      </w:r>
    </w:p>
    <w:p w:rsidR="00B45EB5" w:rsidRDefault="007816E2">
      <w:pPr>
        <w:numPr>
          <w:ilvl w:val="0"/>
          <w:numId w:val="2"/>
        </w:numPr>
      </w:pPr>
      <w:r>
        <w:t>Subnetz: 192.168.12.48/29</w:t>
      </w:r>
    </w:p>
    <w:p w:rsidR="00B45EB5" w:rsidRDefault="007816E2">
      <w:pPr>
        <w:numPr>
          <w:ilvl w:val="0"/>
          <w:numId w:val="2"/>
        </w:numPr>
      </w:pPr>
      <w:r>
        <w:t>Subnetz: 192.168.12.56/29</w:t>
      </w:r>
    </w:p>
    <w:p w:rsidR="00B45EB5" w:rsidRDefault="007816E2">
      <w:pPr>
        <w:numPr>
          <w:ilvl w:val="0"/>
          <w:numId w:val="2"/>
        </w:numPr>
      </w:pPr>
      <w:r>
        <w:t>Subnetz: 192.168.12.64/29</w:t>
      </w:r>
    </w:p>
    <w:p w:rsidR="00B45EB5" w:rsidRDefault="00B45EB5">
      <w:pPr>
        <w:ind w:left="720"/>
      </w:pPr>
    </w:p>
    <w:p w:rsidR="00B45EB5" w:rsidRDefault="007816E2">
      <w:r>
        <w:t>Warum funktioniert diese Aufteilung nicht und viele Subnetze können tatsächlich</w:t>
      </w:r>
    </w:p>
    <w:p w:rsidR="00B45EB5" w:rsidRDefault="007816E2">
      <w:r>
        <w:t>Erstellt werden?</w:t>
      </w:r>
    </w:p>
    <w:p w:rsidR="00B45EB5" w:rsidRDefault="007816E2">
      <w:r>
        <w:t>Erkläre und löse diese Aufgabe so gut wie möglich.</w:t>
      </w:r>
    </w:p>
    <w:p w:rsidR="00B45EB5" w:rsidRDefault="00B45EB5"/>
    <w:p w:rsidR="00B45EB5" w:rsidRDefault="007816E2">
      <w:pPr>
        <w:rPr>
          <w:b/>
          <w:bCs/>
        </w:rPr>
      </w:pPr>
      <w:r>
        <w:rPr>
          <w:b/>
          <w:bCs/>
        </w:rPr>
        <w:t>2 Aufgabe mit Fehler:</w:t>
      </w:r>
    </w:p>
    <w:p w:rsidR="00B45EB5" w:rsidRDefault="007816E2">
      <w:r>
        <w:rPr>
          <w:b/>
          <w:bCs/>
        </w:rPr>
        <w:t>Szenario:</w:t>
      </w:r>
      <w:r>
        <w:t xml:space="preserve"> Ein Netzwerkadministrator möchte das Netzwerk 172.16.0.0/16 in mehrere Subnetze aufteilen, sodass jedes Subnetz mindestens 510 Hosts unterstützt. Er geht folgendermaßen vor</w:t>
      </w:r>
      <w:r>
        <w:t>:</w:t>
      </w:r>
    </w:p>
    <w:p w:rsidR="00B45EB5" w:rsidRDefault="007816E2">
      <w:pPr>
        <w:numPr>
          <w:ilvl w:val="0"/>
          <w:numId w:val="3"/>
        </w:numPr>
      </w:pPr>
      <w:r>
        <w:t>Subnetz: 172.16.0.0/23</w:t>
      </w:r>
    </w:p>
    <w:p w:rsidR="00B45EB5" w:rsidRDefault="007816E2">
      <w:pPr>
        <w:numPr>
          <w:ilvl w:val="0"/>
          <w:numId w:val="3"/>
        </w:numPr>
      </w:pPr>
      <w:r>
        <w:t>Subnetz: 172.16.2.0/23</w:t>
      </w:r>
    </w:p>
    <w:p w:rsidR="00B45EB5" w:rsidRDefault="007816E2">
      <w:pPr>
        <w:numPr>
          <w:ilvl w:val="0"/>
          <w:numId w:val="3"/>
        </w:numPr>
      </w:pPr>
      <w:r>
        <w:t>Subnetz: 172.16.4.0/23</w:t>
      </w:r>
    </w:p>
    <w:p w:rsidR="00B45EB5" w:rsidRDefault="007816E2">
      <w:r>
        <w:t>Der Administrator plant, insgesamt 128 solcher Subnetze zu erstellen.</w:t>
      </w:r>
    </w:p>
    <w:p w:rsidR="00B45EB5" w:rsidRDefault="007816E2">
      <w:r>
        <w:t>Identifizieren Sie die Probleme in diesem Szenario.</w:t>
      </w:r>
    </w:p>
    <w:p w:rsidR="00B45EB5" w:rsidRDefault="00B45EB5"/>
    <w:p w:rsidR="00B45EB5" w:rsidRDefault="00B45EB5"/>
    <w:p w:rsidR="00B45EB5" w:rsidRDefault="00B45EB5"/>
    <w:p w:rsidR="00B45EB5" w:rsidRDefault="00B45EB5"/>
    <w:p w:rsidR="00B45EB5" w:rsidRDefault="00B45EB5"/>
    <w:p w:rsidR="00B45EB5" w:rsidRDefault="00B45EB5"/>
    <w:sectPr w:rsidR="00B45EB5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816E2">
      <w:pPr>
        <w:spacing w:after="0" w:line="240" w:lineRule="auto"/>
      </w:pPr>
      <w:r>
        <w:separator/>
      </w:r>
    </w:p>
  </w:endnote>
  <w:endnote w:type="continuationSeparator" w:id="0">
    <w:p w:rsidR="00000000" w:rsidRDefault="0078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816E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781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1B89"/>
    <w:multiLevelType w:val="multilevel"/>
    <w:tmpl w:val="36D28D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A55335A"/>
    <w:multiLevelType w:val="multilevel"/>
    <w:tmpl w:val="95AA17D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5BC31528"/>
    <w:multiLevelType w:val="multilevel"/>
    <w:tmpl w:val="AE9067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45EB5"/>
    <w:rsid w:val="007816E2"/>
    <w:rsid w:val="00B4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885D7-CCF7-4248-932F-A2C4AF28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2024-06-24T13:08:00Z</dcterms:created>
  <dcterms:modified xsi:type="dcterms:W3CDTF">2024-06-24T13:08:00Z</dcterms:modified>
</cp:coreProperties>
</file>