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C76" w:rsidRDefault="00E706FC">
      <w:pPr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Übungssaufgaben Subnetting 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1: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IP-Adresse: 192.168.10.5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Bestimmen Sie die Netzklasse dieser IP-Adresse und berechnen Sie die Anzahl der Host- und Netzanteile.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2: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IP-Adresse: 130.45.7.23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Bestimmen Sie die Netzklasse dieser IP-Adresse und berechnen Sie die Anzahl der Host- und Netzanteile.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3: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IP-Adresse: 10.1.1.1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Bestimmen Sie die Netzklasse dieser IP-Adresse und berechnen Sie di</w:t>
      </w:r>
      <w:r>
        <w:rPr>
          <w:sz w:val="28"/>
          <w:szCs w:val="28"/>
        </w:rPr>
        <w:t>e Anzahl der Host- und Netzanteile.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4: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IP-Adresse: 172.18.5.8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Bestimmen Sie die Netzklasse dieser IP-Adresse und berechnen Sie die Anzahl der Host- und Netzanteile.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5: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IP-Adresse: 200.50.20.3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Bestimmen Sie die Netzklasse</w:t>
      </w:r>
      <w:r>
        <w:rPr>
          <w:sz w:val="28"/>
          <w:szCs w:val="28"/>
        </w:rPr>
        <w:t xml:space="preserve"> dieser IP-Adresse und berechnen Sie die Anzahl der Host- und Netzanteile.</w:t>
      </w:r>
    </w:p>
    <w:p w:rsidR="00C32C76" w:rsidRDefault="00C32C76">
      <w:pPr>
        <w:rPr>
          <w:sz w:val="28"/>
          <w:szCs w:val="28"/>
        </w:rPr>
      </w:pP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1: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lastRenderedPageBreak/>
        <w:t>Gegebene CIDR-Notation: /28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Berechnen Sie die entsprechende Subnetzmaske im Dezimalformat und die Anzahl der verfügbaren Hostadressen.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2: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CIDR-Notatio</w:t>
      </w:r>
      <w:r>
        <w:rPr>
          <w:sz w:val="28"/>
          <w:szCs w:val="28"/>
        </w:rPr>
        <w:t>n: /25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Berechnen Sie die entsprechende Subnetzmaske im Dezimalformat und die Anzahl der verfügbaren Hostadressen.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3: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CIDR-Notation: /21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Berechnen Sie die entsprechende Subnetzmaske im Dezimalformat und die Anzahl der verfügbaren Hostadres</w:t>
      </w:r>
      <w:r>
        <w:rPr>
          <w:sz w:val="28"/>
          <w:szCs w:val="28"/>
        </w:rPr>
        <w:t>sen.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4: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CIDR-Notation: /19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Berechnen Sie die entsprechende Subnetzmaske im Dezimalformat und die Anzahl der verfügbaren Hostadressen.</w:t>
      </w:r>
    </w:p>
    <w:p w:rsidR="00C32C76" w:rsidRDefault="00C32C76">
      <w:pPr>
        <w:rPr>
          <w:sz w:val="28"/>
          <w:szCs w:val="28"/>
        </w:rPr>
      </w:pP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Aufgabe 5: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Gegebene CIDR-Notation: /29</w:t>
      </w:r>
    </w:p>
    <w:p w:rsidR="00C32C76" w:rsidRDefault="00E706FC">
      <w:pPr>
        <w:rPr>
          <w:sz w:val="28"/>
          <w:szCs w:val="28"/>
        </w:rPr>
      </w:pPr>
      <w:r>
        <w:rPr>
          <w:sz w:val="28"/>
          <w:szCs w:val="28"/>
        </w:rPr>
        <w:t>Berechnen Sie die entsprechende Subnetzmaske im Dezimalformat un</w:t>
      </w:r>
      <w:r>
        <w:rPr>
          <w:sz w:val="28"/>
          <w:szCs w:val="28"/>
        </w:rPr>
        <w:t>d die Anzahl der verfügbaren Hostadressen.</w:t>
      </w:r>
    </w:p>
    <w:p w:rsidR="00C32C76" w:rsidRDefault="00C32C76">
      <w:pPr>
        <w:rPr>
          <w:sz w:val="28"/>
          <w:szCs w:val="28"/>
        </w:rPr>
      </w:pPr>
    </w:p>
    <w:p w:rsidR="00C32C76" w:rsidRDefault="00C32C76">
      <w:pPr>
        <w:rPr>
          <w:sz w:val="28"/>
          <w:szCs w:val="28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C32C76">
      <w:pPr>
        <w:rPr>
          <w:sz w:val="32"/>
          <w:szCs w:val="32"/>
        </w:rPr>
      </w:pPr>
    </w:p>
    <w:p w:rsidR="00C32C76" w:rsidRDefault="00E706FC">
      <w:r>
        <w:rPr>
          <w:b/>
          <w:bCs/>
          <w:sz w:val="32"/>
          <w:szCs w:val="32"/>
        </w:rPr>
        <w:t>Gegeben sind die IP-Adresse und die Subnetzmaske. Sie sollen nun folgende Adressenberechnen</w:t>
      </w:r>
      <w:r>
        <w:rPr>
          <w:sz w:val="32"/>
          <w:szCs w:val="32"/>
        </w:rPr>
        <w:t>:</w:t>
      </w:r>
    </w:p>
    <w:p w:rsidR="00C32C76" w:rsidRDefault="00E706FC">
      <w:r>
        <w:t>● die Netzadresse des Subnetzes</w:t>
      </w:r>
    </w:p>
    <w:p w:rsidR="00C32C76" w:rsidRDefault="00E706FC">
      <w:r>
        <w:t>● die erste gültige Host Adresse</w:t>
      </w:r>
    </w:p>
    <w:p w:rsidR="00C32C76" w:rsidRDefault="00E706FC">
      <w:r>
        <w:t>● die letzte gültige Host Adresse</w:t>
      </w:r>
    </w:p>
    <w:p w:rsidR="00C32C76" w:rsidRDefault="00E706FC">
      <w:r>
        <w:t xml:space="preserve">● und die </w:t>
      </w:r>
      <w:r>
        <w:t>Broadcast Adresse</w:t>
      </w:r>
    </w:p>
    <w:p w:rsidR="00C32C76" w:rsidRDefault="00C32C76"/>
    <w:p w:rsidR="00C32C76" w:rsidRDefault="00E706FC">
      <w:r>
        <w:t>IP-Adresse: 120.48.7.105</w:t>
      </w:r>
    </w:p>
    <w:p w:rsidR="00C32C76" w:rsidRDefault="00E706FC">
      <w:r>
        <w:t>Subnetzmaske: 255.255.255.248</w:t>
      </w:r>
    </w:p>
    <w:p w:rsidR="00C32C76" w:rsidRDefault="00E706FC">
      <w:r>
        <w:t>Netzadresse Subnetz ……………………………….</w:t>
      </w:r>
    </w:p>
    <w:p w:rsidR="00C32C76" w:rsidRDefault="00E706FC">
      <w:r>
        <w:t>Erste gültige Adresse ………………………………</w:t>
      </w:r>
    </w:p>
    <w:p w:rsidR="00C32C76" w:rsidRDefault="00E706FC">
      <w:r>
        <w:t>Letzte gültige Adresse …………………………….</w:t>
      </w:r>
    </w:p>
    <w:p w:rsidR="00C32C76" w:rsidRDefault="00E706FC">
      <w:r>
        <w:t>Broadcast ………………………………………….</w:t>
      </w:r>
    </w:p>
    <w:p w:rsidR="00C32C76" w:rsidRDefault="00C32C76"/>
    <w:p w:rsidR="00C32C76" w:rsidRDefault="00E706FC">
      <w:r>
        <w:t>IP-Adresse: 77.88.99.182</w:t>
      </w:r>
    </w:p>
    <w:p w:rsidR="00C32C76" w:rsidRDefault="00E706FC">
      <w:r>
        <w:t>Subnetzmaske: 255.255.2</w:t>
      </w:r>
      <w:r>
        <w:t>55.224</w:t>
      </w:r>
    </w:p>
    <w:p w:rsidR="00C32C76" w:rsidRDefault="00E706FC">
      <w:r>
        <w:t>Netzadresse Subnetz ……………………………….</w:t>
      </w:r>
    </w:p>
    <w:p w:rsidR="00C32C76" w:rsidRDefault="00E706FC">
      <w:r>
        <w:t>Erste gültige Adresse ………………………………</w:t>
      </w:r>
    </w:p>
    <w:p w:rsidR="00C32C76" w:rsidRDefault="00E706FC">
      <w:r>
        <w:t>Letzte gültige Adresse …………………………….</w:t>
      </w:r>
    </w:p>
    <w:p w:rsidR="00C32C76" w:rsidRDefault="00E706FC">
      <w:r>
        <w:t>Broadcast ………………………………………….</w:t>
      </w:r>
    </w:p>
    <w:p w:rsidR="00C32C76" w:rsidRDefault="00C32C76"/>
    <w:p w:rsidR="00C32C76" w:rsidRDefault="00E706FC">
      <w:r>
        <w:t>IP-Adresse: 40.1.1.11</w:t>
      </w:r>
    </w:p>
    <w:p w:rsidR="00C32C76" w:rsidRDefault="00E706FC">
      <w:r>
        <w:t>Subnetzmaske: 255.255.255.248</w:t>
      </w:r>
    </w:p>
    <w:p w:rsidR="00C32C76" w:rsidRDefault="00E706FC">
      <w:r>
        <w:t>Netzadresse Subnetz ……………………………….</w:t>
      </w:r>
    </w:p>
    <w:p w:rsidR="00C32C76" w:rsidRDefault="00E706FC">
      <w:r>
        <w:lastRenderedPageBreak/>
        <w:t>Erste gültige Adresse …………………</w:t>
      </w:r>
      <w:r>
        <w:t>……………</w:t>
      </w:r>
    </w:p>
    <w:p w:rsidR="00C32C76" w:rsidRDefault="00E706FC">
      <w:r>
        <w:t>Letzte gültige Adresse …………………………….</w:t>
      </w:r>
    </w:p>
    <w:p w:rsidR="00C32C76" w:rsidRDefault="00E706FC">
      <w:r>
        <w:t>Broadcast ……………………………………….</w:t>
      </w:r>
    </w:p>
    <w:p w:rsidR="00C32C76" w:rsidRDefault="00C32C76"/>
    <w:p w:rsidR="00C32C76" w:rsidRDefault="00E706FC">
      <w:r>
        <w:t>IP-Adresse: 67.88.99.66</w:t>
      </w:r>
    </w:p>
    <w:p w:rsidR="00C32C76" w:rsidRDefault="00E706FC">
      <w:r>
        <w:t>Subnetzmaske: 255.255.248.0</w:t>
      </w:r>
    </w:p>
    <w:p w:rsidR="00C32C76" w:rsidRDefault="00E706FC">
      <w:r>
        <w:t>Netzadresse Subnetz ……………………………….</w:t>
      </w:r>
    </w:p>
    <w:p w:rsidR="00C32C76" w:rsidRDefault="00E706FC">
      <w:r>
        <w:t>Erste gültige Adresse ………………………………</w:t>
      </w:r>
    </w:p>
    <w:p w:rsidR="00C32C76" w:rsidRDefault="00E706FC">
      <w:r>
        <w:t>Letzte gültige Adresse …………………………….</w:t>
      </w:r>
    </w:p>
    <w:p w:rsidR="00C32C76" w:rsidRDefault="00E706FC">
      <w:r>
        <w:t>Broadcast …………………………………………..</w:t>
      </w:r>
    </w:p>
    <w:p w:rsidR="00C32C76" w:rsidRDefault="00C32C76"/>
    <w:p w:rsidR="00C32C76" w:rsidRDefault="00C32C76"/>
    <w:sectPr w:rsidR="00C32C76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706FC">
      <w:pPr>
        <w:spacing w:after="0" w:line="240" w:lineRule="auto"/>
      </w:pPr>
      <w:r>
        <w:separator/>
      </w:r>
    </w:p>
  </w:endnote>
  <w:endnote w:type="continuationSeparator" w:id="0">
    <w:p w:rsidR="00000000" w:rsidRDefault="00E70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706F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E706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C32C76"/>
    <w:rsid w:val="00C32C76"/>
    <w:rsid w:val="00E7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69BBD-60BD-4892-B2C3-8ECFED27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2024-06-24T13:05:00Z</dcterms:created>
  <dcterms:modified xsi:type="dcterms:W3CDTF">2024-06-24T13:05:00Z</dcterms:modified>
</cp:coreProperties>
</file>