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99" w:rsidRDefault="00456A45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Übungsaufgaben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1: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172.20.4.7/16</w:t>
      </w:r>
    </w:p>
    <w:p w:rsidR="00461E99" w:rsidRDefault="00456A4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Zu welcher Klasse gehört diese IP-Adresse?</w:t>
      </w:r>
    </w:p>
    <w:p w:rsidR="00461E99" w:rsidRDefault="00456A4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lautet die Standard-Subnetzmaske?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2: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 xml:space="preserve">Gegebene Subnetzmaske: </w:t>
      </w:r>
      <w:r>
        <w:rPr>
          <w:sz w:val="28"/>
          <w:szCs w:val="28"/>
        </w:rPr>
        <w:t>255.255.255.192</w:t>
      </w:r>
    </w:p>
    <w:p w:rsidR="00461E99" w:rsidRDefault="00456A4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Wie viele Bits wurden für das Subnetting verwendet?</w:t>
      </w:r>
    </w:p>
    <w:p w:rsidR="00461E99" w:rsidRDefault="00456A4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Wie viele Subnetze sind möglich?</w:t>
      </w:r>
    </w:p>
    <w:p w:rsidR="00461E99" w:rsidRDefault="00456A4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Wie viele Hosts pro Subnetz sind möglich?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3: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10.0.0.0/24</w:t>
      </w:r>
    </w:p>
    <w:p w:rsidR="00461E99" w:rsidRDefault="00456A45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Teilen Sie das Netzwerk in 4 Subnetze auf.</w:t>
      </w:r>
    </w:p>
    <w:p w:rsidR="00461E99" w:rsidRDefault="00456A45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Wie lautet die Subnetzmask</w:t>
      </w:r>
      <w:r>
        <w:rPr>
          <w:sz w:val="28"/>
          <w:szCs w:val="28"/>
        </w:rPr>
        <w:t>e für die Aufteilung?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4: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192.168.10.0/28</w:t>
      </w:r>
    </w:p>
    <w:p w:rsidR="00461E99" w:rsidRDefault="00456A45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Wie viele Hosts sind in diesem Subnetz möglich?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5: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192.168.1.76 mit der Subnetzmaske 255.255.255.0</w:t>
      </w:r>
    </w:p>
    <w:p w:rsidR="00461E99" w:rsidRDefault="00456A45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Gehört die IP-Adresse 192.168.1.123 zum gleichen Subnetz?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6: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Subnetzmaske: 255.255.255.240</w:t>
      </w:r>
    </w:p>
    <w:p w:rsidR="00461E99" w:rsidRDefault="00456A45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Wie viele Subnetze und Hosts pro Subnetz erlaubt eine Class C IP-Adresse mit dieser Subnetzmaske?</w:t>
      </w:r>
    </w:p>
    <w:p w:rsidR="00461E99" w:rsidRDefault="00461E99">
      <w:pPr>
        <w:rPr>
          <w:sz w:val="28"/>
          <w:szCs w:val="28"/>
        </w:rPr>
      </w:pPr>
    </w:p>
    <w:p w:rsidR="00461E99" w:rsidRDefault="00461E99">
      <w:pPr>
        <w:rPr>
          <w:sz w:val="28"/>
          <w:szCs w:val="28"/>
        </w:rPr>
      </w:pPr>
    </w:p>
    <w:p w:rsidR="00461E99" w:rsidRDefault="00461E99">
      <w:pPr>
        <w:rPr>
          <w:sz w:val="28"/>
          <w:szCs w:val="28"/>
        </w:rPr>
      </w:pP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lastRenderedPageBreak/>
        <w:t>Aufgabe 7: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192.168.2.123/26</w:t>
      </w:r>
    </w:p>
    <w:p w:rsidR="00461E99" w:rsidRDefault="00456A45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Bestimmen Sie die Netzadresse des Subnetzes, zu dem die </w:t>
      </w:r>
      <w:r>
        <w:rPr>
          <w:sz w:val="28"/>
          <w:szCs w:val="28"/>
        </w:rPr>
        <w:t>IP gehört.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8: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172.16.5.10/22</w:t>
      </w:r>
    </w:p>
    <w:p w:rsidR="00461E99" w:rsidRDefault="00456A45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Wie lautet die Broadcast-Adresse des Subnetzes?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9: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192.168.1.0/27</w:t>
      </w:r>
    </w:p>
    <w:p w:rsidR="00461E99" w:rsidRDefault="00456A45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Bestimmen Sie die erste und letzte Host-Adresse im Subnetz.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10: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 xml:space="preserve">Gegebene IP-Adresse: 10.0.0.15 </w:t>
      </w:r>
      <w:r>
        <w:rPr>
          <w:sz w:val="28"/>
          <w:szCs w:val="28"/>
        </w:rPr>
        <w:t>mit der Subnetzmaske 255.255.128.0</w:t>
      </w:r>
    </w:p>
    <w:p w:rsidR="00461E99" w:rsidRDefault="00456A45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Gehört die IP-Adresse 10.0.128.1 zum gleichen Subnetz?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11: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10.10.10.0/23</w:t>
      </w:r>
    </w:p>
    <w:p w:rsidR="00461E99" w:rsidRDefault="00456A45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Wie viele nutzbare Hosts gibt es in diesem Subnetz?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12: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130.15.0.0 mit der Subnetzmaske 25</w:t>
      </w:r>
      <w:r>
        <w:rPr>
          <w:sz w:val="28"/>
          <w:szCs w:val="28"/>
        </w:rPr>
        <w:t>5.255.255.248</w:t>
      </w:r>
    </w:p>
    <w:p w:rsidR="00461E99" w:rsidRDefault="00456A45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Wie viele Subnetze und Hosts pro Subnetz sind möglich?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13: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192.168.1.1/29</w:t>
      </w:r>
    </w:p>
    <w:p w:rsidR="00461E99" w:rsidRDefault="00456A45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Wie lautet die Subnetzmaske in dezimaler Form?</w:t>
      </w:r>
    </w:p>
    <w:p w:rsidR="00461E99" w:rsidRDefault="00456A45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Wie viele nutzbare Hosts gibt es?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Aufgabe 14: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203.0.113.0/24</w:t>
      </w:r>
    </w:p>
    <w:p w:rsidR="00461E99" w:rsidRDefault="00456A45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Sie </w:t>
      </w:r>
      <w:r>
        <w:rPr>
          <w:sz w:val="28"/>
          <w:szCs w:val="28"/>
        </w:rPr>
        <w:t>möchten 6 Subnetze erstellen. Welche Subnetzmaske sollten Sie verwenden?</w:t>
      </w:r>
    </w:p>
    <w:p w:rsidR="00461E99" w:rsidRDefault="00461E99">
      <w:pPr>
        <w:rPr>
          <w:sz w:val="28"/>
          <w:szCs w:val="28"/>
        </w:rPr>
      </w:pP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lastRenderedPageBreak/>
        <w:t>Aufgabe 15:</w:t>
      </w:r>
    </w:p>
    <w:p w:rsidR="00461E99" w:rsidRDefault="00456A45">
      <w:pPr>
        <w:rPr>
          <w:sz w:val="28"/>
          <w:szCs w:val="28"/>
        </w:rPr>
      </w:pPr>
      <w:r>
        <w:rPr>
          <w:sz w:val="28"/>
          <w:szCs w:val="28"/>
        </w:rPr>
        <w:t>Gegebene IP-Adresse: 192.168.5.0/30</w:t>
      </w:r>
    </w:p>
    <w:p w:rsidR="00461E99" w:rsidRDefault="00456A45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Ist es möglich, Hosts in diesem Subnetz zu haben? Wenn ja, wie viele?</w:t>
      </w:r>
    </w:p>
    <w:p w:rsidR="00461E99" w:rsidRDefault="00461E99">
      <w:pPr>
        <w:rPr>
          <w:sz w:val="28"/>
          <w:szCs w:val="28"/>
        </w:rPr>
      </w:pPr>
    </w:p>
    <w:sectPr w:rsidR="00461E99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56A45">
      <w:pPr>
        <w:spacing w:after="0" w:line="240" w:lineRule="auto"/>
      </w:pPr>
      <w:r>
        <w:separator/>
      </w:r>
    </w:p>
  </w:endnote>
  <w:endnote w:type="continuationSeparator" w:id="0">
    <w:p w:rsidR="00000000" w:rsidRDefault="00456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56A4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456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5B1D"/>
    <w:multiLevelType w:val="multilevel"/>
    <w:tmpl w:val="63AC30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13B5494A"/>
    <w:multiLevelType w:val="multilevel"/>
    <w:tmpl w:val="C9565D3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1CB74B4F"/>
    <w:multiLevelType w:val="multilevel"/>
    <w:tmpl w:val="91C8337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33A27E6D"/>
    <w:multiLevelType w:val="multilevel"/>
    <w:tmpl w:val="BE6CA8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3BE50037"/>
    <w:multiLevelType w:val="multilevel"/>
    <w:tmpl w:val="CF3CB6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" w15:restartNumberingAfterBreak="0">
    <w:nsid w:val="4C03423F"/>
    <w:multiLevelType w:val="multilevel"/>
    <w:tmpl w:val="4710AD0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6" w15:restartNumberingAfterBreak="0">
    <w:nsid w:val="4FCE4509"/>
    <w:multiLevelType w:val="multilevel"/>
    <w:tmpl w:val="72302C1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7" w15:restartNumberingAfterBreak="0">
    <w:nsid w:val="51224B1D"/>
    <w:multiLevelType w:val="multilevel"/>
    <w:tmpl w:val="DEDE7E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8" w15:restartNumberingAfterBreak="0">
    <w:nsid w:val="52961071"/>
    <w:multiLevelType w:val="multilevel"/>
    <w:tmpl w:val="E362E6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9" w15:restartNumberingAfterBreak="0">
    <w:nsid w:val="5DB404B7"/>
    <w:multiLevelType w:val="multilevel"/>
    <w:tmpl w:val="1742907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62E35B9F"/>
    <w:multiLevelType w:val="multilevel"/>
    <w:tmpl w:val="527CC49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1" w15:restartNumberingAfterBreak="0">
    <w:nsid w:val="671906C0"/>
    <w:multiLevelType w:val="multilevel"/>
    <w:tmpl w:val="44C836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2" w15:restartNumberingAfterBreak="0">
    <w:nsid w:val="73240CFB"/>
    <w:multiLevelType w:val="multilevel"/>
    <w:tmpl w:val="48A0A6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3" w15:restartNumberingAfterBreak="0">
    <w:nsid w:val="76422360"/>
    <w:multiLevelType w:val="multilevel"/>
    <w:tmpl w:val="AB4884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" w15:restartNumberingAfterBreak="0">
    <w:nsid w:val="79C66D3F"/>
    <w:multiLevelType w:val="multilevel"/>
    <w:tmpl w:val="9DD69B5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11"/>
  </w:num>
  <w:num w:numId="5">
    <w:abstractNumId w:val="1"/>
  </w:num>
  <w:num w:numId="6">
    <w:abstractNumId w:val="6"/>
  </w:num>
  <w:num w:numId="7">
    <w:abstractNumId w:val="2"/>
  </w:num>
  <w:num w:numId="8">
    <w:abstractNumId w:val="13"/>
  </w:num>
  <w:num w:numId="9">
    <w:abstractNumId w:val="0"/>
  </w:num>
  <w:num w:numId="10">
    <w:abstractNumId w:val="4"/>
  </w:num>
  <w:num w:numId="11">
    <w:abstractNumId w:val="5"/>
  </w:num>
  <w:num w:numId="12">
    <w:abstractNumId w:val="14"/>
  </w:num>
  <w:num w:numId="13">
    <w:abstractNumId w:val="9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61E99"/>
    <w:rsid w:val="00456A45"/>
    <w:rsid w:val="0046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B07819-90E5-44EB-8B5A-3A12A72C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2024-06-24T13:07:00Z</dcterms:created>
  <dcterms:modified xsi:type="dcterms:W3CDTF">2024-06-24T13:07:00Z</dcterms:modified>
</cp:coreProperties>
</file>