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5F" w:rsidRDefault="00783F41">
      <w:pPr>
        <w:rPr>
          <w:b/>
          <w:bCs/>
          <w:sz w:val="32"/>
          <w:szCs w:val="32"/>
        </w:rPr>
      </w:pPr>
      <w:bookmarkStart w:id="0" w:name="_GoBack"/>
      <w:bookmarkEnd w:id="0"/>
      <w:r>
        <w:rPr>
          <w:b/>
          <w:bCs/>
          <w:sz w:val="32"/>
          <w:szCs w:val="32"/>
        </w:rPr>
        <w:t>Wie berechnet man Pixel bzw. was sind Pixel?</w:t>
      </w:r>
    </w:p>
    <w:p w:rsidR="00B03B5F" w:rsidRDefault="00B03B5F"/>
    <w:p w:rsidR="00B03B5F" w:rsidRDefault="00783F41">
      <w:r>
        <w:t xml:space="preserve">Ein Pixel, kurz für "Picture Element", ist die kleinste Einheit eines digitalen Bildes. Es ist ein einzelner Punkt in einem Rasterbild, </w:t>
      </w:r>
      <w:r>
        <w:t>der eine bestimmte Farbe und Helligkeit hat.</w:t>
      </w:r>
    </w:p>
    <w:p w:rsidR="00B03B5F" w:rsidRDefault="00B03B5F"/>
    <w:p w:rsidR="00B03B5F" w:rsidRDefault="00783F41">
      <w:r>
        <w:t xml:space="preserve">Die Datenmenge, die benötigt wird, um einen Pixel zu berechnen, hängt von der Farbtiefe ab. Bei einer Farbtiefe von 8 Bit pro Pixel können 256 verschiedene Farben dargestellt werden. </w:t>
      </w:r>
    </w:p>
    <w:p w:rsidR="00B03B5F" w:rsidRDefault="00783F41">
      <w:r>
        <w:t>Stellt euch für das Verstä</w:t>
      </w:r>
      <w:r>
        <w:t>ndnis einfach ein Würfel vor.</w:t>
      </w:r>
    </w:p>
    <w:p w:rsidR="00B03B5F" w:rsidRDefault="00B03B5F"/>
    <w:p w:rsidR="00B03B5F" w:rsidRDefault="00783F41">
      <w:pPr>
        <w:numPr>
          <w:ilvl w:val="0"/>
          <w:numId w:val="1"/>
        </w:numPr>
      </w:pPr>
      <w:r>
        <w:rPr>
          <w:b/>
          <w:bCs/>
        </w:rPr>
        <w:t>Definition von PPI</w:t>
      </w:r>
      <w:r>
        <w:t xml:space="preserve">: PPI steht für "Pixels per Inch" und bezieht sich auf die Anzahl der Pixel pro Zoll in einem digitalen Bild. Es ist ein Maß für die Auflösung und damit für die Detailgenauigkeit und Schärfe eines auf einem </w:t>
      </w:r>
      <w:r>
        <w:t>Bildschirm dargestellten Bildes. Höhere PPI-Werte bedeuten in der Regel eine höhere Bildqualität, da mehr Pixel auf dem gleichen Raum verteilt sind.</w:t>
      </w:r>
    </w:p>
    <w:p w:rsidR="00B03B5F" w:rsidRDefault="00783F41">
      <w:pPr>
        <w:numPr>
          <w:ilvl w:val="0"/>
          <w:numId w:val="1"/>
        </w:numPr>
      </w:pPr>
      <w:r>
        <w:rPr>
          <w:b/>
          <w:bCs/>
        </w:rPr>
        <w:t>Definition von DPI</w:t>
      </w:r>
      <w:r>
        <w:t>: DPI steht für "Dots per Inch" und ist ein Maß für die Druckauflösung, das heißt, wie vi</w:t>
      </w:r>
      <w:r>
        <w:t>ele einzelne Punkte von Tinte oder Toner pro Zoll auf ein Druckmedium aufgebracht werden können. DPI ist besonders wichtig im Kontext von Druckern und gedruckten Bildern, wobei höhere DPI-Werte zu schärferen, detaillierteren Drucken führen.</w:t>
      </w:r>
    </w:p>
    <w:p w:rsidR="00B03B5F" w:rsidRDefault="00B03B5F"/>
    <w:p w:rsidR="00B03B5F" w:rsidRDefault="00783F41">
      <w:r>
        <w:rPr>
          <w:b/>
          <w:bCs/>
        </w:rPr>
        <w:t>DPI</w:t>
      </w:r>
      <w:r>
        <w:t xml:space="preserve"> = Dots per</w:t>
      </w:r>
      <w:r>
        <w:t xml:space="preserve"> Inch, die Standardwerte sind hier 300</w:t>
      </w:r>
    </w:p>
    <w:p w:rsidR="00B03B5F" w:rsidRDefault="00783F41">
      <w:r>
        <w:t>Wird für Druck und Print Medien verwendet</w:t>
      </w:r>
    </w:p>
    <w:p w:rsidR="00B03B5F" w:rsidRDefault="00783F41">
      <w:r>
        <w:rPr>
          <w:b/>
          <w:bCs/>
        </w:rPr>
        <w:t>PPI</w:t>
      </w:r>
      <w:r>
        <w:t xml:space="preserve"> = Pixel per Inch, die Standardwerte sind hier 72 (veraltet)</w:t>
      </w:r>
    </w:p>
    <w:p w:rsidR="00B03B5F" w:rsidRDefault="00783F41">
      <w:r>
        <w:t>Wird für die Darstellung auf Bildschirmen verwendet</w:t>
      </w:r>
    </w:p>
    <w:p w:rsidR="00B03B5F" w:rsidRDefault="00783F41">
      <w:r>
        <w:t>Moderne Smartphones haben 300-500PPI Computermonitore um di</w:t>
      </w:r>
      <w:r>
        <w:t>e 200PPI</w:t>
      </w:r>
    </w:p>
    <w:p w:rsidR="00B03B5F" w:rsidRDefault="00783F41">
      <w:r>
        <w:t>Je näher ich an einem Gerät bin, umso höher muss auch die DPI sein (VR)</w:t>
      </w:r>
    </w:p>
    <w:p w:rsidR="00B03B5F" w:rsidRDefault="00783F41">
      <w:r>
        <w:t>Bei Fernsehern ist die PPI typischerweise niedriger, da sie für die Betrachtung aus größerer Entfernung ausgelegt sind. (Full HD etwa um die 100)</w:t>
      </w:r>
    </w:p>
    <w:p w:rsidR="00B03B5F" w:rsidRDefault="00783F41">
      <w:r>
        <w:rPr>
          <w:b/>
          <w:bCs/>
        </w:rPr>
        <w:t>Was ist ein Inch?</w:t>
      </w:r>
      <w:r>
        <w:t xml:space="preserve"> eine Maßein</w:t>
      </w:r>
      <w:r>
        <w:t xml:space="preserve">heit 1 Inch/Zoll = 2,54cm </w:t>
      </w:r>
    </w:p>
    <w:p w:rsidR="00B03B5F" w:rsidRDefault="00B03B5F"/>
    <w:p w:rsidR="00B03B5F" w:rsidRDefault="00783F41">
      <w:r>
        <w:t>Je höher die PPI oder DPI-Zahl, umso höher ist die Qualität der Bilder (Auflösung)</w:t>
      </w:r>
    </w:p>
    <w:p w:rsidR="00B03B5F" w:rsidRDefault="00783F41">
      <w:r>
        <w:t>Und je größer der Bildschirm oder das Print Blatt, umso größer muss die DPI/PPI sein</w:t>
      </w:r>
    </w:p>
    <w:p w:rsidR="00B03B5F" w:rsidRDefault="00783F41">
      <w:r>
        <w:t>Aber ab einem bestimmten Punkt kann das menschliche Auge den</w:t>
      </w:r>
      <w:r>
        <w:t xml:space="preserve"> Unterschied in der Auflösung nicht mehr wahrnehmen.</w:t>
      </w:r>
    </w:p>
    <w:p w:rsidR="00B03B5F" w:rsidRDefault="00B03B5F"/>
    <w:p w:rsidR="00B03B5F" w:rsidRDefault="00B03B5F"/>
    <w:p w:rsidR="00B03B5F" w:rsidRDefault="00783F41">
      <w:pPr>
        <w:rPr>
          <w:b/>
          <w:bCs/>
          <w:sz w:val="32"/>
          <w:szCs w:val="32"/>
        </w:rPr>
      </w:pPr>
      <w:r>
        <w:rPr>
          <w:b/>
          <w:bCs/>
          <w:sz w:val="32"/>
          <w:szCs w:val="32"/>
        </w:rPr>
        <w:lastRenderedPageBreak/>
        <w:t xml:space="preserve">Berechnung: </w:t>
      </w:r>
    </w:p>
    <w:p w:rsidR="00B03B5F" w:rsidRDefault="00B03B5F">
      <w:pPr>
        <w:rPr>
          <w:b/>
          <w:bCs/>
          <w:sz w:val="32"/>
          <w:szCs w:val="32"/>
        </w:rPr>
      </w:pPr>
    </w:p>
    <w:p w:rsidR="00B03B5F" w:rsidRDefault="00783F41">
      <w:r>
        <w:t>Um auszurechnen wieviel Pixel mein Bild hat benötige ich einmal die Werte der Horizontalen und Vertikalen.</w:t>
      </w:r>
    </w:p>
    <w:p w:rsidR="00B03B5F" w:rsidRDefault="00783F41">
      <w:r>
        <w:t>Nehmen wir ein Beispiel von 50cm * 40cm</w:t>
      </w:r>
    </w:p>
    <w:p w:rsidR="00B03B5F" w:rsidRDefault="00B03B5F"/>
    <w:p w:rsidR="00B03B5F" w:rsidRDefault="00783F41">
      <w:r>
        <w:t>Jetzt müssen wir jeweils diese Werte mi</w:t>
      </w:r>
      <w:r>
        <w:t>t dem Wert 2,54 Dividieren um auf Zoll/Inch zu kommen.</w:t>
      </w:r>
    </w:p>
    <w:p w:rsidR="00B03B5F" w:rsidRDefault="00783F41">
      <w:r>
        <w:t>(ihr erinnert euch 2,54cm ist der Wert von Inch/Zoll)</w:t>
      </w:r>
    </w:p>
    <w:p w:rsidR="00B03B5F" w:rsidRDefault="00B03B5F"/>
    <w:p w:rsidR="00B03B5F" w:rsidRDefault="00783F41">
      <w:pPr>
        <w:rPr>
          <w:b/>
          <w:bCs/>
        </w:rPr>
      </w:pPr>
      <w:r>
        <w:rPr>
          <w:b/>
          <w:bCs/>
        </w:rPr>
        <w:t xml:space="preserve">Also </w:t>
      </w:r>
    </w:p>
    <w:p w:rsidR="00B03B5F" w:rsidRDefault="00783F41">
      <w:r>
        <w:t>50cm:2,54cm=19,7Inch</w:t>
      </w:r>
    </w:p>
    <w:p w:rsidR="00B03B5F" w:rsidRDefault="00783F41">
      <w:r>
        <w:t>40cm:2,54cm=15,75Inch</w:t>
      </w:r>
    </w:p>
    <w:p w:rsidR="00B03B5F" w:rsidRDefault="00783F41">
      <w:r>
        <w:t>Wenn wir keine werte vorgegeben bekommen müssen wir jetzt von dem Standard werten von PPI/DPI aus</w:t>
      </w:r>
      <w:r>
        <w:t>gehen.</w:t>
      </w:r>
    </w:p>
    <w:p w:rsidR="00B03B5F" w:rsidRDefault="00783F41">
      <w:r>
        <w:t>Jetzt müssen wir diese Werte Multiplizieren mit entweder DPI, wenn es sich um Bild zum Drucken handelt oder PPI, wenn wir es sich um einen Bildschirm handelt. Gehen wir hier einmal von PPI aus.</w:t>
      </w:r>
    </w:p>
    <w:p w:rsidR="00B03B5F" w:rsidRDefault="00783F41">
      <w:r>
        <w:t>50cm:2,54cm*300PPI=5910 Pixel</w:t>
      </w:r>
    </w:p>
    <w:p w:rsidR="00B03B5F" w:rsidRDefault="00783F41">
      <w:r>
        <w:t>40cm:2,54cm*300PPI=4725 P</w:t>
      </w:r>
      <w:r>
        <w:t>ixel</w:t>
      </w:r>
    </w:p>
    <w:p w:rsidR="00B03B5F" w:rsidRDefault="00B03B5F"/>
    <w:p w:rsidR="00B03B5F" w:rsidRDefault="00783F41">
      <w:r>
        <w:t>Jetzt wollen wir wissen, wieviel Speicherplatz verbraucht jetzt diese Bild.</w:t>
      </w:r>
    </w:p>
    <w:p w:rsidR="00B03B5F" w:rsidRDefault="00783F41">
      <w:r>
        <w:t>Gehen wir von 24Bit Farbtiefe aus.</w:t>
      </w:r>
    </w:p>
    <w:p w:rsidR="00B03B5F" w:rsidRDefault="00783F41">
      <w:r>
        <w:t>Dazu müssen wir unsere Pixel miteinander und mit der Farbtiefe Multiplizieren, um auf Die Bits zu kommen. Danach nur noch in die gewünschte</w:t>
      </w:r>
      <w:r>
        <w:t xml:space="preserve"> Einheit bringen, in diesem Fall Mebi.</w:t>
      </w:r>
    </w:p>
    <w:p w:rsidR="00B03B5F" w:rsidRDefault="00783F41">
      <w:r>
        <w:t>5910Pixel*4725Pixel*24Bit:8bit: 1024:1024=79,89 Mebi</w:t>
      </w:r>
    </w:p>
    <w:p w:rsidR="00B03B5F" w:rsidRDefault="00783F41">
      <w:r>
        <w:rPr>
          <w:b/>
          <w:bCs/>
          <w:sz w:val="28"/>
          <w:szCs w:val="28"/>
        </w:rPr>
        <w:t>Prüfungsaufgabe: Pixelberechnung und Datenübertragung</w:t>
      </w:r>
    </w:p>
    <w:p w:rsidR="00B03B5F" w:rsidRDefault="00783F41">
      <w:r>
        <w:t xml:space="preserve">Jetzt stellt euch eine Prüfungsaufgabe vor in dem ihr Pixelberechnung durführen müsst und Jetzt gleichzeitig </w:t>
      </w:r>
      <w:r>
        <w:t>Datenübertragung berechnen müsst für dieses oder für mehrere Bilder.</w:t>
      </w:r>
    </w:p>
    <w:p w:rsidR="00B03B5F" w:rsidRDefault="00783F41">
      <w:r>
        <w:t>Hier könnt ihr darauf achten, dass ihr einen Zwischenschritt macht, ihr berechnet nur 5910Pixel*4725Pixel*24Bit und könnt dann einfach das durch die Übertragungsgeschwindigkeit rechnen, d</w:t>
      </w:r>
      <w:r>
        <w:t>ie angegeben ist.</w:t>
      </w:r>
    </w:p>
    <w:p w:rsidR="00B03B5F" w:rsidRDefault="00B03B5F"/>
    <w:p w:rsidR="00B03B5F" w:rsidRDefault="00B03B5F"/>
    <w:p w:rsidR="00B03B5F" w:rsidRDefault="00B03B5F"/>
    <w:p w:rsidR="00B03B5F" w:rsidRDefault="00B03B5F"/>
    <w:p w:rsidR="00B03B5F" w:rsidRDefault="00B03B5F"/>
    <w:p w:rsidR="00B03B5F" w:rsidRDefault="00B03B5F"/>
    <w:p w:rsidR="00B03B5F" w:rsidRDefault="00783F41">
      <w:r>
        <w:t xml:space="preserve">Wie berechnet man das? </w:t>
      </w:r>
    </w:p>
    <w:p w:rsidR="00B03B5F" w:rsidRDefault="00783F41">
      <w:pPr>
        <w:rPr>
          <w:b/>
          <w:bCs/>
        </w:rPr>
      </w:pPr>
      <w:r>
        <w:rPr>
          <w:b/>
          <w:bCs/>
        </w:rPr>
        <w:t>Ein Bildschirmfoto hat eine Auflösung von 1920x1080 Pixeln. Wenn das Bild für einen Ausdruck auf A4-Papier (21x29,7 cm) skaliert wird, welche DPI hat der Druck?</w:t>
      </w:r>
    </w:p>
    <w:p w:rsidR="00B03B5F" w:rsidRDefault="00B03B5F"/>
    <w:p w:rsidR="00B03B5F" w:rsidRDefault="00783F41">
      <w:r>
        <w:t>Um die DPI (Dots per Inch) für den Druck eines</w:t>
      </w:r>
      <w:r>
        <w:t xml:space="preserve"> Bildschirmfotos auf A4-Papier zu berechnen, folgen Sie diesen Schritten:</w:t>
      </w:r>
    </w:p>
    <w:p w:rsidR="00B03B5F" w:rsidRDefault="00783F41">
      <w:pPr>
        <w:numPr>
          <w:ilvl w:val="0"/>
          <w:numId w:val="2"/>
        </w:numPr>
      </w:pPr>
      <w:r>
        <w:rPr>
          <w:b/>
          <w:bCs/>
        </w:rPr>
        <w:t>Konvertieren Sie die Maße des A4-Papiers von Zentimetern in Zoll</w:t>
      </w:r>
      <w:r>
        <w:t>:</w:t>
      </w:r>
    </w:p>
    <w:p w:rsidR="00B03B5F" w:rsidRDefault="00783F41">
      <w:pPr>
        <w:numPr>
          <w:ilvl w:val="1"/>
          <w:numId w:val="2"/>
        </w:numPr>
      </w:pPr>
      <w:r>
        <w:t>Da 1 Zoll = 2,54 cm ist, teilen Sie die Maße des A4-Papiers (21 cm x 29,7 cm) durch 2,54, um die Maße in Zoll zu erh</w:t>
      </w:r>
      <w:r>
        <w:t>alten.</w:t>
      </w:r>
    </w:p>
    <w:p w:rsidR="00B03B5F" w:rsidRDefault="00783F41">
      <w:pPr>
        <w:numPr>
          <w:ilvl w:val="0"/>
          <w:numId w:val="2"/>
        </w:numPr>
      </w:pPr>
      <w:r>
        <w:rPr>
          <w:b/>
          <w:bCs/>
        </w:rPr>
        <w:t>Berechnen Sie die DPI für Breite und Höhe</w:t>
      </w:r>
      <w:r>
        <w:t>:</w:t>
      </w:r>
    </w:p>
    <w:p w:rsidR="00B03B5F" w:rsidRDefault="00783F41">
      <w:pPr>
        <w:numPr>
          <w:ilvl w:val="1"/>
          <w:numId w:val="2"/>
        </w:numPr>
      </w:pPr>
      <w:r>
        <w:t>Teilen Sie die Breite des Bildes in Pixel (1920 Pixel) durch die Breite des Papiers in Zoll.</w:t>
      </w:r>
    </w:p>
    <w:p w:rsidR="00B03B5F" w:rsidRDefault="00783F41">
      <w:pPr>
        <w:numPr>
          <w:ilvl w:val="1"/>
          <w:numId w:val="2"/>
        </w:numPr>
      </w:pPr>
      <w:r>
        <w:t>Teilen Sie die Höhe des Bildes in Pixel (1080 Pixel) durch die Höhe des Papiers in Zoll.</w:t>
      </w:r>
    </w:p>
    <w:p w:rsidR="00B03B5F" w:rsidRDefault="00783F41">
      <w:pPr>
        <w:numPr>
          <w:ilvl w:val="0"/>
          <w:numId w:val="2"/>
        </w:numPr>
      </w:pPr>
      <w:r>
        <w:rPr>
          <w:b/>
          <w:bCs/>
        </w:rPr>
        <w:t>DPI-Wert</w:t>
      </w:r>
      <w:r>
        <w:t>:</w:t>
      </w:r>
    </w:p>
    <w:p w:rsidR="00B03B5F" w:rsidRDefault="00783F41">
      <w:pPr>
        <w:numPr>
          <w:ilvl w:val="1"/>
          <w:numId w:val="2"/>
        </w:numPr>
      </w:pPr>
      <w:r>
        <w:t>Der DPI-Wert i</w:t>
      </w:r>
      <w:r>
        <w:t>st der kleinere der beiden berechneten Werte, da das Bild proportional skaliert werden muss, um auf das Papierformat zu passen, ohne verzerrt zu werden.</w:t>
      </w:r>
    </w:p>
    <w:p w:rsidR="00B03B5F" w:rsidRDefault="00B03B5F"/>
    <w:p w:rsidR="00B03B5F" w:rsidRDefault="00B03B5F"/>
    <w:p w:rsidR="00B03B5F" w:rsidRDefault="00783F41">
      <w:r>
        <w:t>Die DPI für den Druck des Bildschirmfotos auf A4-Papier beträgt etwa 92,36. Das bedeutet, dass das Bi</w:t>
      </w:r>
      <w:r>
        <w:t>ld mit einer Auflösung von etwa 92,36 Punkten pro Zoll gedruckt wird, um es proportional auf das A4-Format zu skalieren.</w:t>
      </w:r>
    </w:p>
    <w:p w:rsidR="00B03B5F" w:rsidRDefault="00783F41">
      <w:r>
        <w:t>In der Praxis wird bei der Berechnung der DPI für Druckzwecke normalerweise auf die nächste ganze Zahl gerundet, da Drucker in der Rege</w:t>
      </w:r>
      <w:r>
        <w:t>l keine Bruchteile von Punkten drucken können. In Ihrem Fall wäre das Ergebnis von 92,36 DPI daher auf 92 DPI abzurunden.</w:t>
      </w:r>
    </w:p>
    <w:p w:rsidR="00B03B5F" w:rsidRDefault="00B03B5F"/>
    <w:p w:rsidR="00B03B5F" w:rsidRDefault="00783F41">
      <w:r>
        <w:t>Einige hochwertige Drucker können mit sehr genauen DPI-Einstellungen umgehen, aber in den meisten Fällen ist es ausreichend und prakt</w:t>
      </w:r>
      <w:r>
        <w:t>ikabel, auf die nächste ganze Zahl zu runden.</w:t>
      </w:r>
    </w:p>
    <w:p w:rsidR="00B03B5F" w:rsidRDefault="00B03B5F"/>
    <w:p w:rsidR="00B03B5F" w:rsidRDefault="00B03B5F"/>
    <w:p w:rsidR="00B03B5F" w:rsidRDefault="00B03B5F"/>
    <w:p w:rsidR="00B03B5F" w:rsidRDefault="00B03B5F"/>
    <w:p w:rsidR="00B03B5F" w:rsidRDefault="00B03B5F"/>
    <w:p w:rsidR="00B03B5F" w:rsidRDefault="00B03B5F"/>
    <w:p w:rsidR="00B03B5F" w:rsidRDefault="00B03B5F"/>
    <w:p w:rsidR="00B03B5F" w:rsidRDefault="00B03B5F"/>
    <w:p w:rsidR="00B03B5F" w:rsidRDefault="00B03B5F"/>
    <w:p w:rsidR="00B03B5F" w:rsidRDefault="00783F41">
      <w:r>
        <w:rPr>
          <w:b/>
          <w:bCs/>
          <w:sz w:val="32"/>
          <w:szCs w:val="32"/>
        </w:rPr>
        <w:t>Noch etwas schwieriger:</w:t>
      </w:r>
    </w:p>
    <w:p w:rsidR="00B03B5F" w:rsidRDefault="00783F41">
      <w:pPr>
        <w:rPr>
          <w:b/>
          <w:bCs/>
        </w:rPr>
      </w:pPr>
      <w:r>
        <w:rPr>
          <w:b/>
          <w:bCs/>
        </w:rPr>
        <w:t>Ein Scanner arbeitet mit einer Auflösung von 200 dpi x 600 dpi (kurze Seite x lange Seite). Die Farbtiefe beträgt 24 Bit.</w:t>
      </w:r>
      <w:r>
        <w:rPr>
          <w:b/>
          <w:bCs/>
        </w:rPr>
        <w:br/>
      </w:r>
      <w:r>
        <w:rPr>
          <w:b/>
          <w:bCs/>
        </w:rPr>
        <w:t xml:space="preserve">Wie viel Speicherplatz wird für eine DIN A4- Seite </w:t>
      </w:r>
      <w:r>
        <w:rPr>
          <w:b/>
          <w:bCs/>
        </w:rPr>
        <w:t>benötigt? Ergebnis in MiByte?</w:t>
      </w:r>
    </w:p>
    <w:p w:rsidR="00B03B5F" w:rsidRDefault="00B03B5F">
      <w:pPr>
        <w:rPr>
          <w:b/>
          <w:bCs/>
        </w:rPr>
      </w:pPr>
    </w:p>
    <w:p w:rsidR="00B03B5F" w:rsidRDefault="00783F41">
      <w:r>
        <w:t>Die Angabe von zwei verschiedenen DPI-Werten (200 DPI x 600 DPI) bedeutet, dass der Scanner horizontal (kurze Seite) und vertikal (lange Seite) mit unterschiedlichen Auflösungen scannt. Dies ist nicht ungewöhnlich bei Scanner</w:t>
      </w:r>
      <w:r>
        <w:t>n, die für spezielle Anforderungen, wie z.B. das Scannen von Textdokumenten mit hohem Kontrast, optimiert sind</w:t>
      </w:r>
    </w:p>
    <w:p w:rsidR="00B03B5F" w:rsidRDefault="00B03B5F"/>
    <w:p w:rsidR="00B03B5F" w:rsidRDefault="00783F41">
      <w:pPr>
        <w:rPr>
          <w:b/>
          <w:bCs/>
        </w:rPr>
      </w:pPr>
      <w:r>
        <w:rPr>
          <w:b/>
          <w:bCs/>
        </w:rPr>
        <w:t>Schritte zur Berechnung:</w:t>
      </w:r>
    </w:p>
    <w:p w:rsidR="00B03B5F" w:rsidRDefault="00783F41">
      <w:pPr>
        <w:numPr>
          <w:ilvl w:val="0"/>
          <w:numId w:val="3"/>
        </w:numPr>
      </w:pPr>
      <w:r>
        <w:rPr>
          <w:b/>
          <w:bCs/>
        </w:rPr>
        <w:t>Maße der DIN A4-Seite</w:t>
      </w:r>
      <w:r>
        <w:t>:</w:t>
      </w:r>
    </w:p>
    <w:p w:rsidR="00B03B5F" w:rsidRDefault="00783F41">
      <w:pPr>
        <w:numPr>
          <w:ilvl w:val="1"/>
          <w:numId w:val="3"/>
        </w:numPr>
      </w:pPr>
      <w:r>
        <w:t>Eine DIN A4-Seite hat die Maße 21 cm x 29,7 cm.</w:t>
      </w:r>
    </w:p>
    <w:p w:rsidR="00B03B5F" w:rsidRDefault="00783F41">
      <w:pPr>
        <w:numPr>
          <w:ilvl w:val="0"/>
          <w:numId w:val="3"/>
        </w:numPr>
      </w:pPr>
      <w:r>
        <w:rPr>
          <w:b/>
          <w:bCs/>
        </w:rPr>
        <w:t>Umrechnung der Maße in Zoll</w:t>
      </w:r>
      <w:r>
        <w:t>:</w:t>
      </w:r>
    </w:p>
    <w:p w:rsidR="00B03B5F" w:rsidRDefault="00783F41">
      <w:pPr>
        <w:numPr>
          <w:ilvl w:val="1"/>
          <w:numId w:val="3"/>
        </w:numPr>
      </w:pPr>
      <w:r>
        <w:t>Da 1 Zoll = 2,54 cm</w:t>
      </w:r>
      <w:r>
        <w:t xml:space="preserve"> ist, teilen Sie die Maße der Seite durch 2,54, um die Größe in Zoll zu erhalten.</w:t>
      </w:r>
    </w:p>
    <w:p w:rsidR="00B03B5F" w:rsidRDefault="00783F41">
      <w:pPr>
        <w:numPr>
          <w:ilvl w:val="0"/>
          <w:numId w:val="3"/>
        </w:numPr>
      </w:pPr>
      <w:r>
        <w:rPr>
          <w:b/>
          <w:bCs/>
        </w:rPr>
        <w:t>Berechnung der Pixelabmessungen</w:t>
      </w:r>
      <w:r>
        <w:t>:</w:t>
      </w:r>
    </w:p>
    <w:p w:rsidR="00B03B5F" w:rsidRDefault="00783F41">
      <w:pPr>
        <w:numPr>
          <w:ilvl w:val="1"/>
          <w:numId w:val="3"/>
        </w:numPr>
      </w:pPr>
      <w:r>
        <w:t>Multiplizieren Sie die Breite und Höhe in Zoll jeweils mit der entsprechenden DPI-Zahl (200 DPI für die kurze Seite, 600 DPI für die lange Se</w:t>
      </w:r>
      <w:r>
        <w:t>ite).</w:t>
      </w:r>
    </w:p>
    <w:p w:rsidR="00B03B5F" w:rsidRDefault="00783F41">
      <w:pPr>
        <w:numPr>
          <w:ilvl w:val="0"/>
          <w:numId w:val="3"/>
        </w:numPr>
      </w:pPr>
      <w:r>
        <w:rPr>
          <w:b/>
          <w:bCs/>
        </w:rPr>
        <w:t>Berechnung der Gesamtzahl der Pixel</w:t>
      </w:r>
      <w:r>
        <w:t>:</w:t>
      </w:r>
    </w:p>
    <w:p w:rsidR="00B03B5F" w:rsidRDefault="00783F41">
      <w:pPr>
        <w:numPr>
          <w:ilvl w:val="1"/>
          <w:numId w:val="3"/>
        </w:numPr>
      </w:pPr>
      <w:r>
        <w:t>Multiplizieren Sie die berechneten Pixelwerte für Breite und Höhe.</w:t>
      </w:r>
    </w:p>
    <w:p w:rsidR="00B03B5F" w:rsidRDefault="00783F41">
      <w:pPr>
        <w:numPr>
          <w:ilvl w:val="0"/>
          <w:numId w:val="3"/>
        </w:numPr>
      </w:pPr>
      <w:r>
        <w:rPr>
          <w:b/>
          <w:bCs/>
        </w:rPr>
        <w:t>Berücksichtigung der Farbtiefe</w:t>
      </w:r>
      <w:r>
        <w:t>:</w:t>
      </w:r>
    </w:p>
    <w:p w:rsidR="00B03B5F" w:rsidRDefault="00783F41">
      <w:pPr>
        <w:numPr>
          <w:ilvl w:val="1"/>
          <w:numId w:val="3"/>
        </w:numPr>
      </w:pPr>
      <w:r>
        <w:t>Bei einer Farbtiefe von 24 Bit wird jeder Pixel mit 3 Bytes (da 1 Byte = 8 Bit) dargestellt.</w:t>
      </w:r>
    </w:p>
    <w:p w:rsidR="00B03B5F" w:rsidRDefault="00783F41">
      <w:pPr>
        <w:numPr>
          <w:ilvl w:val="0"/>
          <w:numId w:val="3"/>
        </w:numPr>
      </w:pPr>
      <w:r>
        <w:rPr>
          <w:b/>
          <w:bCs/>
        </w:rPr>
        <w:t>Berechnung des Speich</w:t>
      </w:r>
      <w:r>
        <w:rPr>
          <w:b/>
          <w:bCs/>
        </w:rPr>
        <w:t>erplatzes in Bytes</w:t>
      </w:r>
      <w:r>
        <w:t>:</w:t>
      </w:r>
    </w:p>
    <w:p w:rsidR="00B03B5F" w:rsidRDefault="00783F41">
      <w:pPr>
        <w:numPr>
          <w:ilvl w:val="1"/>
          <w:numId w:val="3"/>
        </w:numPr>
      </w:pPr>
      <w:r>
        <w:t>Multiplizieren Sie die Gesamtzahl der Pixel mit 3 Bytes.</w:t>
      </w:r>
    </w:p>
    <w:p w:rsidR="00B03B5F" w:rsidRDefault="00783F41">
      <w:pPr>
        <w:numPr>
          <w:ilvl w:val="0"/>
          <w:numId w:val="3"/>
        </w:numPr>
      </w:pPr>
      <w:r>
        <w:rPr>
          <w:b/>
          <w:bCs/>
        </w:rPr>
        <w:t>Umwandlung in Megabytes (MB) und dann in Gigabytes (GB)</w:t>
      </w:r>
      <w:r>
        <w:t>:</w:t>
      </w:r>
    </w:p>
    <w:p w:rsidR="00B03B5F" w:rsidRDefault="00783F41">
      <w:pPr>
        <w:numPr>
          <w:ilvl w:val="1"/>
          <w:numId w:val="3"/>
        </w:numPr>
      </w:pPr>
      <w:r>
        <w:t>Da 1 Megabyte = 1.024 Kilobytes und 1 Kilobyte = 1.024 Bytes ist, teilen Sie das Ergebnis zunächst durch 1.024, um Kilobyt</w:t>
      </w:r>
      <w:r>
        <w:t>es zu erhalten, und dann noch einmal durch 1.024, um Megabytes zu erhalten.</w:t>
      </w:r>
    </w:p>
    <w:p w:rsidR="00B03B5F" w:rsidRDefault="00B03B5F"/>
    <w:p w:rsidR="00B03B5F" w:rsidRDefault="00B03B5F"/>
    <w:p w:rsidR="00B03B5F" w:rsidRDefault="00B03B5F"/>
    <w:p w:rsidR="00B03B5F" w:rsidRDefault="00B03B5F"/>
    <w:p w:rsidR="00B03B5F" w:rsidRDefault="00B03B5F"/>
    <w:p w:rsidR="00B03B5F" w:rsidRDefault="00783F41">
      <w:pPr>
        <w:ind w:left="360"/>
        <w:rPr>
          <w:b/>
          <w:bCs/>
        </w:rPr>
      </w:pPr>
      <w:r>
        <w:rPr>
          <w:b/>
          <w:bCs/>
        </w:rPr>
        <w:t>DIN A4-Seite: 21 cm × 29,7 cm</w:t>
      </w:r>
    </w:p>
    <w:p w:rsidR="00B03B5F" w:rsidRDefault="00783F41">
      <w:pPr>
        <w:ind w:left="360"/>
        <w:rPr>
          <w:b/>
          <w:bCs/>
        </w:rPr>
      </w:pPr>
      <w:r>
        <w:rPr>
          <w:b/>
          <w:bCs/>
        </w:rPr>
        <w:t>Scanner Auflösung: 200 DPI × 600 DPI</w:t>
      </w:r>
    </w:p>
    <w:p w:rsidR="00B03B5F" w:rsidRDefault="00783F41">
      <w:pPr>
        <w:ind w:left="360"/>
        <w:rPr>
          <w:b/>
          <w:bCs/>
        </w:rPr>
      </w:pPr>
      <w:r>
        <w:rPr>
          <w:b/>
          <w:bCs/>
        </w:rPr>
        <w:t>Farbtiefe: 24 Bit</w:t>
      </w:r>
    </w:p>
    <w:p w:rsidR="00B03B5F" w:rsidRDefault="00B03B5F">
      <w:pPr>
        <w:ind w:left="360"/>
        <w:rPr>
          <w:b/>
          <w:bCs/>
        </w:rPr>
      </w:pPr>
    </w:p>
    <w:p w:rsidR="00B03B5F" w:rsidRDefault="00783F41">
      <w:r>
        <w:t>Die Formel würde dann so aussehen:</w:t>
      </w:r>
    </w:p>
    <w:p w:rsidR="00B03B5F" w:rsidRDefault="00783F41">
      <w:pPr>
        <w:numPr>
          <w:ilvl w:val="0"/>
          <w:numId w:val="4"/>
        </w:numPr>
      </w:pPr>
      <w:r>
        <w:t>Breite in Zoll = 21 cm: 2,54</w:t>
      </w:r>
    </w:p>
    <w:p w:rsidR="00B03B5F" w:rsidRDefault="00783F41">
      <w:pPr>
        <w:numPr>
          <w:ilvl w:val="0"/>
          <w:numId w:val="4"/>
        </w:numPr>
      </w:pPr>
      <w:r>
        <w:t xml:space="preserve">Höhe in Zoll = 29,7 cm: </w:t>
      </w:r>
      <w:r>
        <w:t>2,54</w:t>
      </w:r>
    </w:p>
    <w:p w:rsidR="00B03B5F" w:rsidRDefault="00783F41">
      <w:pPr>
        <w:numPr>
          <w:ilvl w:val="0"/>
          <w:numId w:val="4"/>
        </w:numPr>
      </w:pPr>
      <w:r>
        <w:t>Pixel Breite = Breite in Zoll × 200</w:t>
      </w:r>
    </w:p>
    <w:p w:rsidR="00B03B5F" w:rsidRDefault="00783F41">
      <w:pPr>
        <w:numPr>
          <w:ilvl w:val="0"/>
          <w:numId w:val="4"/>
        </w:numPr>
      </w:pPr>
      <w:r>
        <w:t>Pixel Höhe = Höhe in Zoll × 600</w:t>
      </w:r>
    </w:p>
    <w:p w:rsidR="00B03B5F" w:rsidRDefault="00783F41">
      <w:pPr>
        <w:numPr>
          <w:ilvl w:val="0"/>
          <w:numId w:val="4"/>
        </w:numPr>
      </w:pPr>
      <w:r>
        <w:t>Gesamt Pixel = Pixel Breite × Pixel Höhe</w:t>
      </w:r>
    </w:p>
    <w:p w:rsidR="00B03B5F" w:rsidRDefault="00783F41">
      <w:pPr>
        <w:numPr>
          <w:ilvl w:val="0"/>
          <w:numId w:val="4"/>
        </w:numPr>
      </w:pPr>
      <w:r>
        <w:t>Gesamtspeicherplatz in Bits = Gesamt Pixel × 24 Bit</w:t>
      </w:r>
    </w:p>
    <w:p w:rsidR="00B03B5F" w:rsidRDefault="00B03B5F"/>
    <w:p w:rsidR="00B03B5F" w:rsidRDefault="00783F41">
      <w:pPr>
        <w:numPr>
          <w:ilvl w:val="0"/>
          <w:numId w:val="5"/>
        </w:numPr>
      </w:pPr>
      <w:r>
        <w:rPr>
          <w:b/>
          <w:bCs/>
        </w:rPr>
        <w:t>Umrechnung der Maße in Zoll</w:t>
      </w:r>
      <w:r>
        <w:t>:</w:t>
      </w:r>
    </w:p>
    <w:p w:rsidR="00B03B5F" w:rsidRDefault="00783F41">
      <w:pPr>
        <w:numPr>
          <w:ilvl w:val="1"/>
          <w:numId w:val="5"/>
        </w:numPr>
      </w:pPr>
      <w:r>
        <w:t>Breite in Zoll = 21 cm: 2,54 ≈ 8,27 Zoll</w:t>
      </w:r>
    </w:p>
    <w:p w:rsidR="00B03B5F" w:rsidRDefault="00783F41">
      <w:pPr>
        <w:numPr>
          <w:ilvl w:val="1"/>
          <w:numId w:val="5"/>
        </w:numPr>
      </w:pPr>
      <w:r>
        <w:t>Höhe in Zoll = 29,7</w:t>
      </w:r>
      <w:r>
        <w:t xml:space="preserve"> cm: 2,54 ≈ 11,69 Zoll</w:t>
      </w:r>
    </w:p>
    <w:p w:rsidR="00B03B5F" w:rsidRDefault="00783F41">
      <w:pPr>
        <w:numPr>
          <w:ilvl w:val="0"/>
          <w:numId w:val="5"/>
        </w:numPr>
      </w:pPr>
      <w:r>
        <w:rPr>
          <w:b/>
          <w:bCs/>
        </w:rPr>
        <w:t>Berechnung der Pixelabmessungen</w:t>
      </w:r>
      <w:r>
        <w:t>:</w:t>
      </w:r>
    </w:p>
    <w:p w:rsidR="00B03B5F" w:rsidRDefault="00783F41">
      <w:pPr>
        <w:numPr>
          <w:ilvl w:val="1"/>
          <w:numId w:val="5"/>
        </w:numPr>
      </w:pPr>
      <w:r>
        <w:t>Pixel Breite = 8,27 Zoll × 200 DPI ≈ 1653,54 Pixel</w:t>
      </w:r>
    </w:p>
    <w:p w:rsidR="00B03B5F" w:rsidRDefault="00783F41">
      <w:pPr>
        <w:numPr>
          <w:ilvl w:val="1"/>
          <w:numId w:val="5"/>
        </w:numPr>
      </w:pPr>
      <w:r>
        <w:t>Pixel Höhe = 11,69 Zoll × 600 DPI ≈ 7015,75 Pixel</w:t>
      </w:r>
    </w:p>
    <w:p w:rsidR="00B03B5F" w:rsidRDefault="00783F41">
      <w:pPr>
        <w:numPr>
          <w:ilvl w:val="0"/>
          <w:numId w:val="5"/>
        </w:numPr>
      </w:pPr>
      <w:r>
        <w:rPr>
          <w:b/>
          <w:bCs/>
        </w:rPr>
        <w:t>Gesamtzahl der Pixel</w:t>
      </w:r>
      <w:r>
        <w:t>:</w:t>
      </w:r>
    </w:p>
    <w:p w:rsidR="00B03B5F" w:rsidRDefault="00783F41">
      <w:pPr>
        <w:numPr>
          <w:ilvl w:val="1"/>
          <w:numId w:val="5"/>
        </w:numPr>
      </w:pPr>
      <w:r>
        <w:t>Gesamt Pixel = 1653,54 Pixel × 7015,75 Pixel ≈ 11.600.843 Pixel</w:t>
      </w:r>
    </w:p>
    <w:p w:rsidR="00B03B5F" w:rsidRDefault="00783F41">
      <w:pPr>
        <w:numPr>
          <w:ilvl w:val="0"/>
          <w:numId w:val="5"/>
        </w:numPr>
      </w:pPr>
      <w:r>
        <w:rPr>
          <w:b/>
          <w:bCs/>
        </w:rPr>
        <w:t>Berechnung de</w:t>
      </w:r>
      <w:r>
        <w:rPr>
          <w:b/>
          <w:bCs/>
        </w:rPr>
        <w:t>s Speicherplatzes in Bits</w:t>
      </w:r>
      <w:r>
        <w:t>:</w:t>
      </w:r>
    </w:p>
    <w:p w:rsidR="00B03B5F" w:rsidRDefault="00783F41">
      <w:pPr>
        <w:numPr>
          <w:ilvl w:val="1"/>
          <w:numId w:val="5"/>
        </w:numPr>
      </w:pPr>
      <w:r>
        <w:t>Gesamtspeicherplatz in Bits = 11.600.843 Pixel × 24 Bit ≈ 278.420.236,84 Bits</w:t>
      </w:r>
    </w:p>
    <w:p w:rsidR="00B03B5F" w:rsidRDefault="00B03B5F">
      <w:pPr>
        <w:ind w:left="360"/>
      </w:pPr>
    </w:p>
    <w:p w:rsidR="00B03B5F" w:rsidRDefault="00783F41">
      <w:pPr>
        <w:ind w:left="360"/>
      </w:pPr>
      <w:r>
        <w:t>Gesamtspeicherplatz in Bytes = 278.420.236,84 Bits: 8</w:t>
      </w:r>
    </w:p>
    <w:p w:rsidR="00B03B5F" w:rsidRDefault="00783F41">
      <w:pPr>
        <w:ind w:left="360"/>
      </w:pPr>
      <w:r>
        <w:t>Gesamtspeicherplatz in Megabytes = Gesamtspeicherplatz in Bytes: (1024 × 1024)</w:t>
      </w:r>
    </w:p>
    <w:p w:rsidR="00B03B5F" w:rsidRDefault="00783F41">
      <w:pPr>
        <w:ind w:left="360"/>
      </w:pPr>
      <w:r>
        <w:t>Durch diese Berec</w:t>
      </w:r>
      <w:r>
        <w:t>hnung erhalten Sie den Speicherbedarf in Megabytes.</w:t>
      </w:r>
    </w:p>
    <w:p w:rsidR="00B03B5F" w:rsidRDefault="00B03B5F"/>
    <w:p w:rsidR="00B03B5F" w:rsidRDefault="00B03B5F"/>
    <w:sectPr w:rsidR="00B03B5F">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83F41">
      <w:pPr>
        <w:spacing w:after="0" w:line="240" w:lineRule="auto"/>
      </w:pPr>
      <w:r>
        <w:separator/>
      </w:r>
    </w:p>
  </w:endnote>
  <w:endnote w:type="continuationSeparator" w:id="0">
    <w:p w:rsidR="00000000" w:rsidRDefault="00783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83F41">
      <w:pPr>
        <w:spacing w:after="0" w:line="240" w:lineRule="auto"/>
      </w:pPr>
      <w:r>
        <w:rPr>
          <w:color w:val="000000"/>
        </w:rPr>
        <w:separator/>
      </w:r>
    </w:p>
  </w:footnote>
  <w:footnote w:type="continuationSeparator" w:id="0">
    <w:p w:rsidR="00000000" w:rsidRDefault="00783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520"/>
    <w:multiLevelType w:val="multilevel"/>
    <w:tmpl w:val="93861B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F0939B7"/>
    <w:multiLevelType w:val="multilevel"/>
    <w:tmpl w:val="D638AB0A"/>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46EE5483"/>
    <w:multiLevelType w:val="multilevel"/>
    <w:tmpl w:val="E898AB5E"/>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56634BC1"/>
    <w:multiLevelType w:val="multilevel"/>
    <w:tmpl w:val="CB32D71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6A9C21D0"/>
    <w:multiLevelType w:val="multilevel"/>
    <w:tmpl w:val="9C9A28C6"/>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B03B5F"/>
    <w:rsid w:val="00783F41"/>
    <w:rsid w:val="00B03B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619539-F699-4D18-A3B3-E1CBC0473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6606</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2024-06-25T07:01:00Z</dcterms:created>
  <dcterms:modified xsi:type="dcterms:W3CDTF">2024-06-25T07:01:00Z</dcterms:modified>
</cp:coreProperties>
</file>