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790" w:rsidRDefault="00463465">
      <w:pPr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Umrechnung von physischen Abmessungen in Pixel (mit PPI/DPI)</w:t>
      </w:r>
    </w:p>
    <w:p w:rsidR="00CC6790" w:rsidRDefault="00463465">
      <w:r>
        <w:rPr>
          <w:b/>
          <w:bCs/>
        </w:rPr>
        <w:t>Aufgabe</w:t>
      </w:r>
      <w:r>
        <w:t xml:space="preserve"> 1</w:t>
      </w:r>
    </w:p>
    <w:p w:rsidR="00CC6790" w:rsidRDefault="00463465">
      <w:r>
        <w:t xml:space="preserve">Ein Bild soll auf einem 10x15 cm großen Papier mit einer Auflösung von 200 DPI gedruckt werden. Wie viele Pixel </w:t>
      </w:r>
      <w:r>
        <w:t>muss das Bild in der Breite und Höhe haben?</w:t>
      </w:r>
    </w:p>
    <w:p w:rsidR="00CC6790" w:rsidRDefault="00463465">
      <w:r>
        <w:rPr>
          <w:b/>
          <w:bCs/>
        </w:rPr>
        <w:t>Aufgabe</w:t>
      </w:r>
      <w:r>
        <w:t xml:space="preserve"> 2</w:t>
      </w:r>
    </w:p>
    <w:p w:rsidR="00CC6790" w:rsidRDefault="00463465">
      <w:r>
        <w:t>Ein Poster von 50x70 cm soll mit einer Auflösung von 150 DPI gedruckt werden. Berechnen Sie die Pixelabmessungen des Posters.</w:t>
      </w:r>
    </w:p>
    <w:p w:rsidR="00CC6790" w:rsidRDefault="00463465">
      <w:r>
        <w:rPr>
          <w:b/>
          <w:bCs/>
        </w:rPr>
        <w:t>Aufgabe</w:t>
      </w:r>
      <w:r>
        <w:t xml:space="preserve"> 3</w:t>
      </w:r>
    </w:p>
    <w:p w:rsidR="00CC6790" w:rsidRDefault="00463465">
      <w:r>
        <w:t>Eine Website benötigt ein Bannerbild mit einer Breite von 800 mm u</w:t>
      </w:r>
      <w:r>
        <w:t>nd einer Höhe von 200 mm. Das Bild soll mit einer Auflösung von 72 PPI erstellt werden. Wie viele Pixel sind erforderlich?</w:t>
      </w:r>
    </w:p>
    <w:p w:rsidR="00CC6790" w:rsidRDefault="00463465">
      <w:r>
        <w:rPr>
          <w:b/>
          <w:bCs/>
        </w:rPr>
        <w:t>Aufgabe</w:t>
      </w:r>
      <w:r>
        <w:t xml:space="preserve"> 4</w:t>
      </w:r>
    </w:p>
    <w:p w:rsidR="00CC6790" w:rsidRDefault="00463465">
      <w:r>
        <w:t xml:space="preserve">Ein Foto soll in einem digitalen Rahmen mit den Maßen 20x25 cm angezeigt werden. Wenn der Rahmen eine PPI von 100 hat, wie </w:t>
      </w:r>
      <w:r>
        <w:t>groß ist das Bild in Pixeln?</w:t>
      </w:r>
    </w:p>
    <w:p w:rsidR="00CC6790" w:rsidRDefault="00463465">
      <w:r>
        <w:rPr>
          <w:b/>
          <w:bCs/>
        </w:rPr>
        <w:t>Aufgabe</w:t>
      </w:r>
      <w:r>
        <w:t xml:space="preserve"> 5</w:t>
      </w:r>
    </w:p>
    <w:p w:rsidR="00CC6790" w:rsidRDefault="00463465">
      <w:r>
        <w:t>Für einen Druckauftrag wird ein Bild mit den Maßen 30x40 cm benötigt. Bei einer Druckauflösung von 300 DPI, wie viele Pixel sollte das Bild haben?</w:t>
      </w:r>
    </w:p>
    <w:p w:rsidR="00CC6790" w:rsidRDefault="0046346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Umrechnung von Pixeln in physische Abmessungen (mit PPI/DPI)</w:t>
      </w:r>
    </w:p>
    <w:p w:rsidR="00CC6790" w:rsidRDefault="00463465">
      <w:r>
        <w:rPr>
          <w:b/>
          <w:bCs/>
        </w:rPr>
        <w:t>Aufgabe</w:t>
      </w:r>
      <w:r>
        <w:t xml:space="preserve"> 6</w:t>
      </w:r>
    </w:p>
    <w:p w:rsidR="00CC6790" w:rsidRDefault="00463465">
      <w:r>
        <w:t>Ein digitales Bild hat eine Auflösung von 2400x3000 Pixeln. Wenn das Bild mit 300 DPI gedruckt wird, wie groß sind die physischen Abmessungen des Bildes in Zentimetern?</w:t>
      </w:r>
    </w:p>
    <w:p w:rsidR="00CC6790" w:rsidRDefault="00463465">
      <w:r>
        <w:rPr>
          <w:b/>
          <w:bCs/>
        </w:rPr>
        <w:t>Aufgabe</w:t>
      </w:r>
      <w:r>
        <w:t xml:space="preserve"> 7</w:t>
      </w:r>
    </w:p>
    <w:p w:rsidR="00CC6790" w:rsidRDefault="00463465">
      <w:r>
        <w:t>Ein Bildschirmfoto hat eine Auflösung von 1920x1080 Pixeln. Wenn das Bild fü</w:t>
      </w:r>
      <w:r>
        <w:t>r einen Ausdruck auf A4-Papier (21x29,7 cm) skaliert wird, welche DPI hat der Druck?</w:t>
      </w:r>
    </w:p>
    <w:p w:rsidR="00CC6790" w:rsidRDefault="00463465">
      <w:r>
        <w:rPr>
          <w:b/>
          <w:bCs/>
        </w:rPr>
        <w:t>Aufgabe</w:t>
      </w:r>
      <w:r>
        <w:t xml:space="preserve"> 8</w:t>
      </w:r>
    </w:p>
    <w:p w:rsidR="00CC6790" w:rsidRDefault="00463465">
      <w:r>
        <w:t>Ein Foto wird mit einer Auflösung von 1200x1600 Pixeln aufgenommen. Wenn dieses Foto auf einem 10x15 cm großen Fotopapier gedruckt wird, welche DPI hat der Druck</w:t>
      </w:r>
      <w:r>
        <w:t>?</w:t>
      </w:r>
    </w:p>
    <w:p w:rsidR="00CC6790" w:rsidRDefault="00463465">
      <w:r>
        <w:rPr>
          <w:b/>
          <w:bCs/>
        </w:rPr>
        <w:t>Aufgabe</w:t>
      </w:r>
      <w:r>
        <w:t xml:space="preserve"> 9</w:t>
      </w:r>
    </w:p>
    <w:p w:rsidR="00CC6790" w:rsidRDefault="00463465">
      <w:r>
        <w:t>Ein Werbeplakat soll mit einer Auflösung von 720x480 Pixeln erstellt werden. Wenn das Plakat 24x36 Zoll groß sein soll, welche DPI hat der Druck?</w:t>
      </w:r>
    </w:p>
    <w:p w:rsidR="00CC6790" w:rsidRDefault="00463465">
      <w:r>
        <w:rPr>
          <w:b/>
          <w:bCs/>
        </w:rPr>
        <w:t>Aufgabe</w:t>
      </w:r>
      <w:r>
        <w:t xml:space="preserve"> 10</w:t>
      </w:r>
    </w:p>
    <w:p w:rsidR="00CC6790" w:rsidRDefault="00463465">
      <w:r>
        <w:t xml:space="preserve">Ein Grafikdesigner erstellt ein Logo mit den Maßen 600x600 Pixeln. Wenn das Logo auf </w:t>
      </w:r>
      <w:r>
        <w:t>Visitenkarten mit einer Größe von 5x5 cm gedruckt wird, welche DPI hat der Druck?</w:t>
      </w:r>
    </w:p>
    <w:p w:rsidR="00CC6790" w:rsidRDefault="00CC6790"/>
    <w:sectPr w:rsidR="00CC6790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63465">
      <w:pPr>
        <w:spacing w:after="0" w:line="240" w:lineRule="auto"/>
      </w:pPr>
      <w:r>
        <w:separator/>
      </w:r>
    </w:p>
  </w:endnote>
  <w:endnote w:type="continuationSeparator" w:id="0">
    <w:p w:rsidR="00000000" w:rsidRDefault="00463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6346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4634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CC6790"/>
    <w:rsid w:val="00463465"/>
    <w:rsid w:val="00CC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16950-87AF-4C37-89C6-8E678548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2024-06-25T07:01:00Z</dcterms:created>
  <dcterms:modified xsi:type="dcterms:W3CDTF">2024-06-25T07:01:00Z</dcterms:modified>
</cp:coreProperties>
</file>