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17F" w:rsidRDefault="00EE0FA8">
      <w:pPr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Hinweis:</w:t>
      </w:r>
    </w:p>
    <w:p w:rsidR="00D2017F" w:rsidRDefault="00EE0FA8">
      <w:pPr>
        <w:rPr>
          <w:sz w:val="24"/>
          <w:szCs w:val="24"/>
        </w:rPr>
      </w:pPr>
      <w:r>
        <w:rPr>
          <w:sz w:val="24"/>
          <w:szCs w:val="24"/>
        </w:rPr>
        <w:t>Alle Angaben in den folgenden Aufgaben sind im binären Zahlensystem dargestellt. Bitte beachten Sie dies bei der Umrechnung der Einheiten.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 xml:space="preserve">Ein Video von 1 GB soll auf eine </w:t>
      </w:r>
      <w:r>
        <w:t>Cloud-Plattform hochgeladen werden. Die Upload-Geschwindigkeit beträgt 20 Megabit pro Sekunde. Wie lange dauert der Upload?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Ein 500 MB großes Software-Update soll heruntergeladen werden. Wie lange dauert der Download bei einer Geschwindigkeit von 50 Megab</w:t>
      </w:r>
      <w:r>
        <w:t>it pro Sekunde?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Eine 200 MB große Datei wird um 50% komprimiert, bevor sie übertragen wird. Wie lange dauert die Übertragung bei einer Geschwindigkeit von 25 Megabit pro Sekunde?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Bei einer Übertragung von 1000 Datenpaketen treten 5 Fehler auf. Wie hoch i</w:t>
      </w:r>
      <w:r>
        <w:t>st die Fehlerrate in Prozent?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Ein Netzwerk kann 10 parallele Übertragungen mit einer Geschwindigkeit von jeweils 10 Megabit pro Sekunde durchführen. Wie viele MB können in 5 Sekunden übertragen werden?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Die Latenz zwischen zwei Computern beträgt 50 Millis</w:t>
      </w:r>
      <w:r>
        <w:t>ekunden. Wie wirkt sich das auf die Übertragung einer 10 MB großen Datei aus?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Ein Netzwerk hat eine Bandbreite von 100 Megabit pro Sekunde. Wie viele 5 MB große Dateien können pro Sekunde übertragen werden?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Ein Netzwerk sendet Datenpakete von jeweils 150</w:t>
      </w:r>
      <w:r>
        <w:t>0 Bytes. Wie viele Pakete werden benötigt, um eine 3 MB große Datei zu übertragen?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Ein Netzwerk überträgt Daten mit einer Rate von 100 Megabit pro Sekunde. Wie viele Megabyte können in 10 Sekunden übertragen werden, wenn ein Overhead von 35% berücksichtig</w:t>
      </w:r>
      <w:r>
        <w:t>t wird?</w:t>
      </w:r>
    </w:p>
    <w:p w:rsidR="00D2017F" w:rsidRDefault="00D2017F"/>
    <w:p w:rsidR="00D2017F" w:rsidRDefault="00EE0FA8">
      <w:pPr>
        <w:pStyle w:val="Listenabsatz"/>
        <w:numPr>
          <w:ilvl w:val="0"/>
          <w:numId w:val="1"/>
        </w:numPr>
      </w:pPr>
      <w:r>
        <w:t>Ein 500 MB großes Software-Update soll heruntergeladen werden. Die Download-Geschwindigkeit beträgt 50 Megabit pro Sekunde. Wie lange dauert der Download, wenn eine Latenz von 0,2 Sekunden berücksichtigt wird?</w:t>
      </w:r>
    </w:p>
    <w:p w:rsidR="00D2017F" w:rsidRDefault="00EE0FA8">
      <w:pPr>
        <w:pStyle w:val="Listenabsatz"/>
        <w:numPr>
          <w:ilvl w:val="0"/>
          <w:numId w:val="1"/>
        </w:numPr>
      </w:pPr>
      <w:r>
        <w:lastRenderedPageBreak/>
        <w:t xml:space="preserve">Ein Video von 1 GB soll auf eine </w:t>
      </w:r>
      <w:r>
        <w:t>Cloud-Plattform hochgeladen werden. Die Upload-Geschwindigkeit beträgt 20 Megabit pro Sekunde. Wie lange dauert der Upload, wenn eine Latenz von 0,7 Sekunden berücksichtigt wird?</w:t>
      </w:r>
    </w:p>
    <w:sectPr w:rsidR="00D2017F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E0FA8">
      <w:pPr>
        <w:spacing w:after="0" w:line="240" w:lineRule="auto"/>
      </w:pPr>
      <w:r>
        <w:separator/>
      </w:r>
    </w:p>
  </w:endnote>
  <w:endnote w:type="continuationSeparator" w:id="0">
    <w:p w:rsidR="00000000" w:rsidRDefault="00EE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E0FA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EE0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E5664"/>
    <w:multiLevelType w:val="multilevel"/>
    <w:tmpl w:val="154EB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2017F"/>
    <w:rsid w:val="00D2017F"/>
    <w:rsid w:val="00EE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1AA59-20BC-4718-8A11-3311E7A2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2024-06-24T13:00:00Z</dcterms:created>
  <dcterms:modified xsi:type="dcterms:W3CDTF">2024-06-24T13:00:00Z</dcterms:modified>
</cp:coreProperties>
</file>