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C85" w:rsidRDefault="00325147">
      <w:pPr>
        <w:numPr>
          <w:ilvl w:val="0"/>
          <w:numId w:val="1"/>
        </w:numPr>
      </w:pPr>
      <w:bookmarkStart w:id="0" w:name="_GoBack"/>
      <w:bookmarkEnd w:id="0"/>
      <w:r>
        <w:t>Wie lange dauert es, eine 101 MiB große Datei mit einer Geschwindigkeit von 11 Mbit/s zu übertragen?</w:t>
      </w:r>
    </w:p>
    <w:p w:rsidR="00934C85" w:rsidRDefault="00325147">
      <w:pPr>
        <w:numPr>
          <w:ilvl w:val="0"/>
          <w:numId w:val="1"/>
        </w:numPr>
      </w:pPr>
      <w:r>
        <w:t xml:space="preserve">Ein Video von 501 MiB soll heruntergeladen werden. Wie lange dauert der Download </w:t>
      </w:r>
      <w:r>
        <w:t>bei einer Geschwindigkeit von 21 Mbit/s?</w:t>
      </w:r>
    </w:p>
    <w:p w:rsidR="00934C85" w:rsidRDefault="00325147">
      <w:pPr>
        <w:numPr>
          <w:ilvl w:val="0"/>
          <w:numId w:val="1"/>
        </w:numPr>
      </w:pPr>
      <w:r>
        <w:t>Wie viele 11 MiB große Dateien können in einer Minute bei einer Geschwindigkeit von 51 Mbit/s übertragen werden?</w:t>
      </w:r>
    </w:p>
    <w:p w:rsidR="00934C85" w:rsidRDefault="00325147">
      <w:pPr>
        <w:numPr>
          <w:ilvl w:val="0"/>
          <w:numId w:val="1"/>
        </w:numPr>
      </w:pPr>
      <w:r>
        <w:t>Ein Netzwerk hat eine Bandbreite von 101 Mbit/s. Wie viele 7 MiB große Dateien können pro Sekunde über</w:t>
      </w:r>
      <w:r>
        <w:t>tragen werden?</w:t>
      </w:r>
    </w:p>
    <w:p w:rsidR="00934C85" w:rsidRDefault="00325147">
      <w:pPr>
        <w:numPr>
          <w:ilvl w:val="0"/>
          <w:numId w:val="1"/>
        </w:numPr>
      </w:pPr>
      <w:r>
        <w:t>Wie lange dauert die Übertragung einer 201 MiB großen Datei bei einer Geschwindigkeit von 29 Mbit/s?</w:t>
      </w:r>
    </w:p>
    <w:p w:rsidR="00934C85" w:rsidRDefault="00325147">
      <w:pPr>
        <w:numPr>
          <w:ilvl w:val="0"/>
          <w:numId w:val="1"/>
        </w:numPr>
      </w:pPr>
      <w:r>
        <w:t>Bei einer Übertragung von 1001 Datenpaketen treten 3 Fehler auf. Wie hoch ist die Fehlerrate in Prozent?</w:t>
      </w:r>
    </w:p>
    <w:p w:rsidR="00934C85" w:rsidRDefault="00325147">
      <w:pPr>
        <w:numPr>
          <w:ilvl w:val="0"/>
          <w:numId w:val="1"/>
        </w:numPr>
      </w:pPr>
      <w:r>
        <w:t>Ein Netzwerk kann 7 parallele Übert</w:t>
      </w:r>
      <w:r>
        <w:t>ragungen mit einer Geschwindigkeit von jeweils 13 Mbit/s durchführen. Wie viele MiB können in 5 Sekunden übertragen werden?</w:t>
      </w:r>
    </w:p>
    <w:p w:rsidR="00934C85" w:rsidRDefault="00325147">
      <w:pPr>
        <w:numPr>
          <w:ilvl w:val="0"/>
          <w:numId w:val="1"/>
        </w:numPr>
      </w:pPr>
      <w:r>
        <w:t>Wie viele Datenpakete von jeweils 1023 Bytes werden benötigt, um eine 3 MiB große Datei zu übertragen?</w:t>
      </w:r>
    </w:p>
    <w:p w:rsidR="00934C85" w:rsidRDefault="00325147">
      <w:pPr>
        <w:numPr>
          <w:ilvl w:val="0"/>
          <w:numId w:val="1"/>
        </w:numPr>
      </w:pPr>
      <w:r>
        <w:t xml:space="preserve">Ein Netzwerk überträgt Daten </w:t>
      </w:r>
      <w:r>
        <w:t>mit einer Rate von 103 Mbit/s. Wie viele MiB können in 11 Sekunden übertragen werden?</w:t>
      </w:r>
    </w:p>
    <w:p w:rsidR="00934C85" w:rsidRDefault="00325147">
      <w:pPr>
        <w:numPr>
          <w:ilvl w:val="0"/>
          <w:numId w:val="1"/>
        </w:numPr>
      </w:pPr>
      <w:r>
        <w:t>Wie lange dauert der Download einer 53 MiB großen Datei bei einer Geschwindigkeit von 59 Mbit/s?</w:t>
      </w:r>
    </w:p>
    <w:p w:rsidR="00934C85" w:rsidRDefault="00325147">
      <w:pPr>
        <w:numPr>
          <w:ilvl w:val="0"/>
          <w:numId w:val="1"/>
        </w:numPr>
      </w:pPr>
      <w:r>
        <w:t>Wie viele 3 MiB große Dateien können in 13 Sekunden bei einer Geschwindig</w:t>
      </w:r>
      <w:r>
        <w:t>keit von 103 Mbit/s übertragen werden?</w:t>
      </w:r>
    </w:p>
    <w:p w:rsidR="00934C85" w:rsidRDefault="00325147">
      <w:pPr>
        <w:numPr>
          <w:ilvl w:val="0"/>
          <w:numId w:val="1"/>
        </w:numPr>
      </w:pPr>
      <w:r>
        <w:t>Wie lange dauert es, eine 1.01 GiB große Datei mit einer Geschwindigkeit von 1.01 Gbit/s zu übertragen?</w:t>
      </w:r>
    </w:p>
    <w:p w:rsidR="00934C85" w:rsidRDefault="00325147">
      <w:pPr>
        <w:numPr>
          <w:ilvl w:val="0"/>
          <w:numId w:val="1"/>
        </w:numPr>
      </w:pPr>
      <w:r>
        <w:t>Ein Netzwerk hat eine Latenz von 101 Millisekunden. Wie wirkt sich das auf die Übertragung einer 13 MiB großen Da</w:t>
      </w:r>
      <w:r>
        <w:t>tei aus?</w:t>
      </w:r>
    </w:p>
    <w:p w:rsidR="00934C85" w:rsidRDefault="00325147">
      <w:pPr>
        <w:numPr>
          <w:ilvl w:val="0"/>
          <w:numId w:val="1"/>
        </w:numPr>
      </w:pPr>
      <w:r>
        <w:t>Wie viele Datenpakete von jeweils 2047 Bytes werden benötigt, um eine 5 MiB große Datei zu übertragen?</w:t>
      </w:r>
    </w:p>
    <w:p w:rsidR="00934C85" w:rsidRDefault="00325147">
      <w:pPr>
        <w:numPr>
          <w:ilvl w:val="0"/>
          <w:numId w:val="1"/>
        </w:numPr>
      </w:pPr>
      <w:r>
        <w:t>Wie lange dauert die Übertragung einer 503 MiB großen Datei bei einer Geschwindigkeit von 101 Mbit/s?</w:t>
      </w:r>
    </w:p>
    <w:p w:rsidR="00934C85" w:rsidRDefault="00325147">
      <w:pPr>
        <w:numPr>
          <w:ilvl w:val="0"/>
          <w:numId w:val="1"/>
        </w:numPr>
      </w:pPr>
      <w:r>
        <w:t>Ein Netzwerk kann 9 parallele Übertragunge</w:t>
      </w:r>
      <w:r>
        <w:t>n mit einer Geschwindigkeit von jeweils 23 Mbit/s durchführen. Wie viele MiB können in 7 Sekunden übertragen werden?</w:t>
      </w:r>
    </w:p>
    <w:p w:rsidR="00934C85" w:rsidRDefault="00325147">
      <w:pPr>
        <w:numPr>
          <w:ilvl w:val="0"/>
          <w:numId w:val="1"/>
        </w:numPr>
      </w:pPr>
      <w:r>
        <w:t>Wie lange dauert die Übertragung einer 257 MiB großen Datei bei einer Geschwindigkeit von 41 Mbit/s?</w:t>
      </w:r>
    </w:p>
    <w:p w:rsidR="00934C85" w:rsidRDefault="00325147">
      <w:pPr>
        <w:numPr>
          <w:ilvl w:val="0"/>
          <w:numId w:val="1"/>
        </w:numPr>
      </w:pPr>
      <w:r>
        <w:t>Ein Netzwerk hat eine Bandbreite von 2</w:t>
      </w:r>
      <w:r>
        <w:t>03 Mbit/s. Wie viele 15 MiB große Dateien können pro Sekunde übertragen werden?</w:t>
      </w:r>
    </w:p>
    <w:p w:rsidR="00934C85" w:rsidRDefault="00325147">
      <w:pPr>
        <w:numPr>
          <w:ilvl w:val="0"/>
          <w:numId w:val="1"/>
        </w:numPr>
      </w:pPr>
      <w:r>
        <w:t>Wie viele Datenpakete von jeweils 511 Bytes werden benötigt, um eine 511 MiB große Datei zu übertragen?</w:t>
      </w:r>
    </w:p>
    <w:p w:rsidR="00934C85" w:rsidRDefault="00934C85"/>
    <w:sectPr w:rsidR="00934C85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25147">
      <w:pPr>
        <w:spacing w:after="0" w:line="240" w:lineRule="auto"/>
      </w:pPr>
      <w:r>
        <w:separator/>
      </w:r>
    </w:p>
  </w:endnote>
  <w:endnote w:type="continuationSeparator" w:id="0">
    <w:p w:rsidR="00000000" w:rsidRDefault="00325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2514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325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4EE9"/>
    <w:multiLevelType w:val="multilevel"/>
    <w:tmpl w:val="22F20B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34C85"/>
    <w:rsid w:val="00325147"/>
    <w:rsid w:val="0093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4973FA-CB52-4CCA-B48C-789256C7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2024-06-24T13:01:00Z</dcterms:created>
  <dcterms:modified xsi:type="dcterms:W3CDTF">2024-06-24T13:01:00Z</dcterms:modified>
</cp:coreProperties>
</file>