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E69" w:rsidRDefault="00B97840">
      <w:bookmarkStart w:id="0" w:name="_GoBack"/>
      <w:bookmarkEnd w:id="0"/>
      <w:r>
        <w:rPr>
          <w:b/>
          <w:bCs/>
        </w:rPr>
        <w:t>Aufgabe 1</w:t>
      </w:r>
      <w:r>
        <w:t xml:space="preserve"> Ein Gerät erreicht eine Übertragungsgeschwindigkeit von 36 Mbit/s. Wie viele volle Sekunden dauert es, eine 400 MiB große Datei zu übertragen? Beachten Sie, dass die MiB in </w:t>
      </w:r>
      <w:r>
        <w:t>MB umgerechnet werden muss, und runden Sie das Ergebnis auf die nächste volle Sekunde.</w:t>
      </w:r>
    </w:p>
    <w:p w:rsidR="00494E69" w:rsidRDefault="00B97840">
      <w:r>
        <w:rPr>
          <w:b/>
          <w:bCs/>
        </w:rPr>
        <w:t>Aufgabe 2</w:t>
      </w:r>
      <w:r>
        <w:t xml:space="preserve"> Ein Router bietet eine Geschwindigkeit von 72 Mbit/s. Wie viele volle Sekunden dauert es, eine 600 MiB große Datei zu übertragen? Beachten Sie, dass die MiB in</w:t>
      </w:r>
      <w:r>
        <w:t xml:space="preserve"> MB umgerechnet werden muss, und runden Sie das Ergebnis auf die nächste volle Sekunde.</w:t>
      </w:r>
    </w:p>
    <w:p w:rsidR="00494E69" w:rsidRDefault="00B97840">
      <w:r>
        <w:rPr>
          <w:b/>
          <w:bCs/>
        </w:rPr>
        <w:t>Aufgabe 3</w:t>
      </w:r>
      <w:r>
        <w:t xml:space="preserve"> Ein Gerät kann Daten mit einer Geschwindigkeit von 100 Mbit/s übertragen. Wie viele volle Sekunden dauert es, eine 750 MiB große Datei zu übertragen? Beachten</w:t>
      </w:r>
      <w:r>
        <w:t xml:space="preserve"> Sie, dass die MiB in MB umgerechnet werden muss, und runden Sie das Ergebnis auf die nächste volle Sekunde.</w:t>
      </w:r>
    </w:p>
    <w:p w:rsidR="00494E69" w:rsidRDefault="00B97840">
      <w:r>
        <w:rPr>
          <w:b/>
          <w:bCs/>
        </w:rPr>
        <w:t>Aufgabe 4</w:t>
      </w:r>
      <w:r>
        <w:t xml:space="preserve"> Ein WLAN-Router erreicht eine Übertragungsgeschwindigkeit von 150 Mbit/s. Wie viele volle Sekunden dauert es, eine 1,5 GiB große Datei zu</w:t>
      </w:r>
      <w:r>
        <w:t xml:space="preserve"> übertragen? Beachten Sie, dass die GiB in GB und die MiB in MB umgerechnet werden müssen, und runden Sie das Ergebnis auf die nächste volle Sekunde.</w:t>
      </w:r>
    </w:p>
    <w:p w:rsidR="00494E69" w:rsidRDefault="00B97840">
      <w:r>
        <w:rPr>
          <w:b/>
          <w:bCs/>
        </w:rPr>
        <w:t>Aufgabe 5</w:t>
      </w:r>
      <w:r>
        <w:t xml:space="preserve"> Ein Gerät unterstützt eine Geschwindigkeit von 200 Mbit/s. Wie viele volle Sekunden dauert es, e</w:t>
      </w:r>
      <w:r>
        <w:t>ine 900 MiB große Datei zu übertragen? Beachten Sie, dass die MiB in MB umgerechnet werden muss, und runden Sie das Ergebnis auf die nächste volle Sekunde.</w:t>
      </w:r>
    </w:p>
    <w:p w:rsidR="00494E69" w:rsidRDefault="00B97840">
      <w:r>
        <w:rPr>
          <w:b/>
          <w:bCs/>
        </w:rPr>
        <w:t>Aufgabe 6</w:t>
      </w:r>
      <w:r>
        <w:t xml:space="preserve"> Ein Router bietet eine Übertragungsgeschwindigkeit von 54 Mbit/s. Wie viele volle Sekunden</w:t>
      </w:r>
      <w:r>
        <w:t xml:space="preserve"> dauert es, eine 300 MiB große Datei zu übertragen? Beachten Sie, dass die MiB in MB umgerechnet werden muss, und runden Sie das Ergebnis auf die nächste volle Sekunde.</w:t>
      </w:r>
    </w:p>
    <w:p w:rsidR="00494E69" w:rsidRDefault="00B97840">
      <w:r>
        <w:rPr>
          <w:b/>
          <w:bCs/>
        </w:rPr>
        <w:t>Aufgabe 7</w:t>
      </w:r>
      <w:r>
        <w:t xml:space="preserve"> Ein Gerät erreicht eine Geschwindigkeit von 130 Mbit/s. Wie viele volle Sekun</w:t>
      </w:r>
      <w:r>
        <w:t>den dauert es, eine 1,2 GiB große Datei zu übertragen? Beachten Sie, dass die GiB in GB und die MiB in MB umgerechnet werden müssen, und runden Sie das Ergebnis auf die nächste volle Sekunde.</w:t>
      </w:r>
    </w:p>
    <w:p w:rsidR="00494E69" w:rsidRDefault="00B97840">
      <w:r>
        <w:rPr>
          <w:b/>
          <w:bCs/>
        </w:rPr>
        <w:t>Aufgabe 8</w:t>
      </w:r>
      <w:r>
        <w:t xml:space="preserve"> Ein WLAN-Router bietet eine Übertragungsgeschwindigkei</w:t>
      </w:r>
      <w:r>
        <w:t>t von 90 Mbit/s. Wie viele volle Sekunden dauert es, eine 800 MiB große Datei zu übertragen? Beachten Sie, dass die MiB in MB umgerechnet werden muss, und runden Sie das Ergebnis auf die nächste volle Sekunde.</w:t>
      </w:r>
    </w:p>
    <w:p w:rsidR="00494E69" w:rsidRDefault="00B97840">
      <w:r>
        <w:rPr>
          <w:b/>
          <w:bCs/>
        </w:rPr>
        <w:t>Aufgabe 9</w:t>
      </w:r>
      <w:r>
        <w:t xml:space="preserve"> Ein Gerät kann Daten mit einer Gesch</w:t>
      </w:r>
      <w:r>
        <w:t>windigkeit von 60 Mbit/s übertragen. Wie viele volle Sekunden dauert es, eine 350 MiB große Datei zu übertragen? Beachten Sie, dass die MiB in MB umgerechnet werden muss, und runden Sie das Ergebnis auf die nächste volle Sekunde.</w:t>
      </w:r>
    </w:p>
    <w:p w:rsidR="00494E69" w:rsidRDefault="00B97840">
      <w:r>
        <w:rPr>
          <w:b/>
          <w:bCs/>
        </w:rPr>
        <w:t>Aufgabe 10</w:t>
      </w:r>
      <w:r>
        <w:t xml:space="preserve"> Ein Router erre</w:t>
      </w:r>
      <w:r>
        <w:t xml:space="preserve">icht eine Übertragungsgeschwindigkeit von 180 Mbit/s. Wie viele volle Sekunden dauert es, eine 1 GiB große Datei zu übertragen? Beachten Sie, dass die GiB in GB und die MiB in MB umgerechnet werden müssen, und runden Sie das Ergebnis auf die nächste volle </w:t>
      </w:r>
      <w:r>
        <w:t>Sekunde.</w:t>
      </w:r>
    </w:p>
    <w:p w:rsidR="00494E69" w:rsidRDefault="00B97840">
      <w:r>
        <w:rPr>
          <w:b/>
          <w:bCs/>
        </w:rPr>
        <w:t>Aufgabe 11</w:t>
      </w:r>
      <w:r>
        <w:t xml:space="preserve"> Ein Gerät erreicht eine Übertragungsgeschwindigkeit von 4 MB/s. Wie lange dauert es, eine 350 MiB große Datei zu übertragen? Beachten Sie, dass die MiB in MB umgerechnet werden muss, und runden Sie das Ergebnis auf die nächste volle Sek</w:t>
      </w:r>
      <w:r>
        <w:t>unde.</w:t>
      </w:r>
    </w:p>
    <w:p w:rsidR="00494E69" w:rsidRDefault="00B97840">
      <w:r>
        <w:rPr>
          <w:b/>
          <w:bCs/>
        </w:rPr>
        <w:t>Aufgabe 12</w:t>
      </w:r>
      <w:r>
        <w:t xml:space="preserve"> Ein WLAN-Router bietet eine Geschwindigkeit von 8 MB/s. Wie lange dauert es, eine 2 GiB große Datei zu übertragen? Beachten Sie, dass die GiB in GB und die MiB in MB umgerechnet werden müssen, und runden Sie das Ergebnis auf die nächste vo</w:t>
      </w:r>
      <w:r>
        <w:t>lle Sekunde.</w:t>
      </w:r>
    </w:p>
    <w:p w:rsidR="00494E69" w:rsidRDefault="00494E69"/>
    <w:sectPr w:rsidR="00494E69">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97840">
      <w:pPr>
        <w:spacing w:after="0" w:line="240" w:lineRule="auto"/>
      </w:pPr>
      <w:r>
        <w:separator/>
      </w:r>
    </w:p>
  </w:endnote>
  <w:endnote w:type="continuationSeparator" w:id="0">
    <w:p w:rsidR="00000000" w:rsidRDefault="00B97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97840">
      <w:pPr>
        <w:spacing w:after="0" w:line="240" w:lineRule="auto"/>
      </w:pPr>
      <w:r>
        <w:rPr>
          <w:color w:val="000000"/>
        </w:rPr>
        <w:separator/>
      </w:r>
    </w:p>
  </w:footnote>
  <w:footnote w:type="continuationSeparator" w:id="0">
    <w:p w:rsidR="00000000" w:rsidRDefault="00B978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494E69"/>
    <w:rsid w:val="00494E69"/>
    <w:rsid w:val="00B978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AD6AF-2990-4F5C-948A-84AB6F26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2822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2024-06-24T13:02:00Z</dcterms:created>
  <dcterms:modified xsi:type="dcterms:W3CDTF">2024-06-24T13:02:00Z</dcterms:modified>
</cp:coreProperties>
</file>