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F8B" w:rsidRDefault="00E01F94">
      <w:pPr>
        <w:rPr>
          <w:b/>
          <w:bCs/>
        </w:rPr>
      </w:pPr>
      <w:bookmarkStart w:id="0" w:name="_GoBack"/>
      <w:bookmarkEnd w:id="0"/>
      <w:r>
        <w:rPr>
          <w:b/>
          <w:bCs/>
        </w:rPr>
        <w:t>Reflexionsbericht</w:t>
      </w:r>
    </w:p>
    <w:p w:rsidR="00D06F8B" w:rsidRDefault="00E01F94">
      <w:r>
        <w:t>Liebe Teilnehmerinnen und Teilnehmer,</w:t>
      </w:r>
    </w:p>
    <w:p w:rsidR="00D06F8B" w:rsidRDefault="00E01F94">
      <w:r>
        <w:t xml:space="preserve">um ein tieferes Verständnis für Eure Lernerfahrungen der letzten Tage zu entwickeln und um das in den letzten Tagen Gelernte zu </w:t>
      </w:r>
      <w:r>
        <w:t xml:space="preserve">wiederholen und zu festigen, bitte ich Euch, einen Reflexionsbericht zu verfassen. Ziel ist es, nicht nur zu dokumentieren, was gelernt wurde, sondern auch Eure persönlichen Einsichten, Herausforderungen und Aha-Momente zu teilen. Bitte nutzt Eure eigenen </w:t>
      </w:r>
      <w:r>
        <w:t>Worte.</w:t>
      </w:r>
    </w:p>
    <w:p w:rsidR="00D06F8B" w:rsidRDefault="00E01F94">
      <w:r>
        <w:t>Beschreibung der Lernerfahrungen</w:t>
      </w:r>
    </w:p>
    <w:p w:rsidR="00D06F8B" w:rsidRDefault="00E01F94">
      <w:pPr>
        <w:numPr>
          <w:ilvl w:val="0"/>
          <w:numId w:val="1"/>
        </w:numPr>
      </w:pPr>
      <w:r>
        <w:rPr>
          <w:b/>
          <w:bCs/>
        </w:rPr>
        <w:t>Gelernte Inhalte:</w:t>
      </w:r>
      <w:r>
        <w:t xml:space="preserve"> Welche Themen wurden in den letzten Tagen behandelt? Welche neuen Kenntnisse und Fähigkeiten habt Ihr erworben? Habt ihr etwas Dokumentiert? </w:t>
      </w:r>
    </w:p>
    <w:p w:rsidR="00D06F8B" w:rsidRDefault="00E01F94">
      <w:pPr>
        <w:numPr>
          <w:ilvl w:val="0"/>
          <w:numId w:val="1"/>
        </w:numPr>
      </w:pPr>
      <w:r>
        <w:rPr>
          <w:b/>
          <w:bCs/>
        </w:rPr>
        <w:t>Lernformate und -methoden:</w:t>
      </w:r>
      <w:r>
        <w:t xml:space="preserve"> Welche Lehrmethoden kamen zum</w:t>
      </w:r>
      <w:r>
        <w:t xml:space="preserve"> Einsatz (z.B. Vorlesungen, Praxisübungen, Gruppenarbeit)? Wie habt Ihr diese erlebt?</w:t>
      </w:r>
    </w:p>
    <w:p w:rsidR="00D06F8B" w:rsidRDefault="00E01F94">
      <w:r>
        <w:t>Persönliche Einsichten und Erkenntnisse</w:t>
      </w:r>
    </w:p>
    <w:p w:rsidR="00D06F8B" w:rsidRDefault="00E01F94">
      <w:pPr>
        <w:numPr>
          <w:ilvl w:val="0"/>
          <w:numId w:val="2"/>
        </w:numPr>
      </w:pPr>
      <w:r>
        <w:rPr>
          <w:b/>
          <w:bCs/>
        </w:rPr>
        <w:t>Interessante oder herausfordernde Themen:</w:t>
      </w:r>
      <w:r>
        <w:t xml:space="preserve"> Gab es Themen, die Ihr besonders spannend oder besonders schwierig fandet? Warum?</w:t>
      </w:r>
    </w:p>
    <w:p w:rsidR="00D06F8B" w:rsidRDefault="00E01F94">
      <w:pPr>
        <w:numPr>
          <w:ilvl w:val="0"/>
          <w:numId w:val="2"/>
        </w:numPr>
      </w:pPr>
      <w:r>
        <w:rPr>
          <w:b/>
          <w:bCs/>
        </w:rPr>
        <w:t>Aha-Mo</w:t>
      </w:r>
      <w:r>
        <w:rPr>
          <w:b/>
          <w:bCs/>
        </w:rPr>
        <w:t>mente oder Überraschungen:</w:t>
      </w:r>
      <w:r>
        <w:t xml:space="preserve"> Gab es besondere Erkenntnisse oder Momente, die Euch besonders in Erinnerung geblieben sind?</w:t>
      </w:r>
    </w:p>
    <w:p w:rsidR="00D06F8B" w:rsidRDefault="00E01F94">
      <w:pPr>
        <w:numPr>
          <w:ilvl w:val="0"/>
          <w:numId w:val="2"/>
        </w:numPr>
      </w:pPr>
      <w:r>
        <w:rPr>
          <w:b/>
          <w:bCs/>
        </w:rPr>
        <w:t>Einfluss auf Euren Verständnis:</w:t>
      </w:r>
      <w:r>
        <w:t xml:space="preserve"> Wo benötigt Ihr möglicherweise noch zusätzliche Erklärungen oder Übung?</w:t>
      </w:r>
    </w:p>
    <w:p w:rsidR="00D06F8B" w:rsidRDefault="00E01F94">
      <w:r>
        <w:t>Reflexion über Herausforderungen</w:t>
      </w:r>
      <w:r>
        <w:t xml:space="preserve"> und Schwierigkeiten</w:t>
      </w:r>
    </w:p>
    <w:p w:rsidR="00D06F8B" w:rsidRDefault="00E01F94">
      <w:pPr>
        <w:numPr>
          <w:ilvl w:val="0"/>
          <w:numId w:val="3"/>
        </w:numPr>
      </w:pPr>
      <w:r>
        <w:rPr>
          <w:b/>
          <w:bCs/>
        </w:rPr>
        <w:t>Schwierige Lerninhalte:</w:t>
      </w:r>
      <w:r>
        <w:t xml:space="preserve"> Gab es Aspekte des Lernstoffs, die Ihr als besonders herausfordernd empfunden habt? Warum?</w:t>
      </w:r>
    </w:p>
    <w:p w:rsidR="00D06F8B" w:rsidRDefault="00E01F94">
      <w:pPr>
        <w:numPr>
          <w:ilvl w:val="0"/>
          <w:numId w:val="3"/>
        </w:numPr>
      </w:pPr>
      <w:r>
        <w:rPr>
          <w:b/>
          <w:bCs/>
        </w:rPr>
        <w:t>Überwindung von Hindernissen:</w:t>
      </w:r>
      <w:r>
        <w:t xml:space="preserve"> Seid Ihr während des Lernprozesses auf Hindernisse gestoßen? Wie seid Ihr damit umgegangen</w:t>
      </w:r>
      <w:r>
        <w:t xml:space="preserve"> oder habt diese überwunden?</w:t>
      </w:r>
    </w:p>
    <w:p w:rsidR="00D06F8B" w:rsidRDefault="00E01F94">
      <w:pPr>
        <w:ind w:left="720"/>
      </w:pPr>
      <w:r>
        <w:t>.</w:t>
      </w:r>
    </w:p>
    <w:p w:rsidR="00D06F8B" w:rsidRDefault="00E01F94">
      <w:r>
        <w:t>.</w:t>
      </w:r>
    </w:p>
    <w:p w:rsidR="00D06F8B" w:rsidRDefault="00D06F8B"/>
    <w:sectPr w:rsidR="00D06F8B"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01F94">
      <w:pPr>
        <w:spacing w:after="0" w:line="240" w:lineRule="auto"/>
      </w:pPr>
      <w:r>
        <w:separator/>
      </w:r>
    </w:p>
  </w:endnote>
  <w:endnote w:type="continuationSeparator" w:id="0">
    <w:p w:rsidR="00000000" w:rsidRDefault="00E01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Aptos Display"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01F9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E01F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2C7076"/>
    <w:multiLevelType w:val="multilevel"/>
    <w:tmpl w:val="760C25FA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47873DDB"/>
    <w:multiLevelType w:val="multilevel"/>
    <w:tmpl w:val="6AA46CDE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7A166A5D"/>
    <w:multiLevelType w:val="multilevel"/>
    <w:tmpl w:val="62C20CF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D06F8B"/>
    <w:rsid w:val="00D06F8B"/>
    <w:rsid w:val="00E0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A5C91-9A72-4E21-8500-5759BFA61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kern w:val="3"/>
        <w:sz w:val="22"/>
        <w:szCs w:val="22"/>
        <w:lang w:val="de-DE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berschrift2">
    <w:name w:val="heading 2"/>
    <w:basedOn w:val="Standard"/>
    <w:next w:val="Standard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berschrift3">
    <w:name w:val="heading 3"/>
    <w:basedOn w:val="Standard"/>
    <w:next w:val="Standard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berschrift5">
    <w:name w:val="heading 5"/>
    <w:basedOn w:val="Standard"/>
    <w:next w:val="Standard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berschrift6">
    <w:name w:val="heading 6"/>
    <w:basedOn w:val="Standard"/>
    <w:next w:val="Standard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berschrift7">
    <w:name w:val="heading 7"/>
    <w:basedOn w:val="Standard"/>
    <w:next w:val="Standard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berschrift8">
    <w:name w:val="heading 8"/>
    <w:basedOn w:val="Standard"/>
    <w:next w:val="Standard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berschrift9">
    <w:name w:val="heading 9"/>
    <w:basedOn w:val="Standard"/>
    <w:next w:val="Standard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berschrift2Zchn">
    <w:name w:val="Überschrift 2 Zchn"/>
    <w:basedOn w:val="Absatz-Standardschriftar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berschrift3Zchn">
    <w:name w:val="Überschrift 3 Zchn"/>
    <w:basedOn w:val="Absatz-Standardschriftart"/>
    <w:rPr>
      <w:rFonts w:eastAsia="Times New Roman" w:cs="Times New Roman"/>
      <w:color w:val="0F4761"/>
      <w:sz w:val="28"/>
      <w:szCs w:val="28"/>
    </w:rPr>
  </w:style>
  <w:style w:type="character" w:customStyle="1" w:styleId="berschrift4Zchn">
    <w:name w:val="Überschrift 4 Zchn"/>
    <w:basedOn w:val="Absatz-Standardschriftart"/>
    <w:rPr>
      <w:rFonts w:eastAsia="Times New Roman" w:cs="Times New Roman"/>
      <w:i/>
      <w:iCs/>
      <w:color w:val="0F4761"/>
    </w:rPr>
  </w:style>
  <w:style w:type="character" w:customStyle="1" w:styleId="berschrift5Zchn">
    <w:name w:val="Überschrift 5 Zchn"/>
    <w:basedOn w:val="Absatz-Standardschriftart"/>
    <w:rPr>
      <w:rFonts w:eastAsia="Times New Roman" w:cs="Times New Roman"/>
      <w:color w:val="0F4761"/>
    </w:rPr>
  </w:style>
  <w:style w:type="character" w:customStyle="1" w:styleId="berschrift6Zchn">
    <w:name w:val="Überschrift 6 Zchn"/>
    <w:basedOn w:val="Absatz-Standardschriftart"/>
    <w:rPr>
      <w:rFonts w:eastAsia="Times New Roman" w:cs="Times New Roman"/>
      <w:i/>
      <w:iCs/>
      <w:color w:val="595959"/>
    </w:rPr>
  </w:style>
  <w:style w:type="character" w:customStyle="1" w:styleId="berschrift7Zchn">
    <w:name w:val="Überschrift 7 Zchn"/>
    <w:basedOn w:val="Absatz-Standardschriftart"/>
    <w:rPr>
      <w:rFonts w:eastAsia="Times New Roman" w:cs="Times New Roman"/>
      <w:color w:val="595959"/>
    </w:rPr>
  </w:style>
  <w:style w:type="character" w:customStyle="1" w:styleId="berschrift8Zchn">
    <w:name w:val="Überschrift 8 Zchn"/>
    <w:basedOn w:val="Absatz-Standardschriftart"/>
    <w:rPr>
      <w:rFonts w:eastAsia="Times New Roman" w:cs="Times New Roman"/>
      <w:i/>
      <w:iCs/>
      <w:color w:val="272727"/>
    </w:rPr>
  </w:style>
  <w:style w:type="character" w:customStyle="1" w:styleId="berschrift9Zchn">
    <w:name w:val="Überschrift 9 Zchn"/>
    <w:basedOn w:val="Absatz-Standardschriftart"/>
    <w:rPr>
      <w:rFonts w:eastAsia="Times New Roman" w:cs="Times New Roman"/>
      <w:color w:val="272727"/>
    </w:rPr>
  </w:style>
  <w:style w:type="paragraph" w:styleId="Titel">
    <w:name w:val="Title"/>
    <w:basedOn w:val="Standard"/>
    <w:next w:val="Standard"/>
    <w:pPr>
      <w:spacing w:after="80" w:line="240" w:lineRule="auto"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Zchn">
    <w:name w:val="Titel Zchn"/>
    <w:basedOn w:val="Absatz-Standardschriftar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Untertitel">
    <w:name w:val="Subtitle"/>
    <w:basedOn w:val="Standard"/>
    <w:next w:val="Standard"/>
    <w:rPr>
      <w:rFonts w:eastAsia="Times New Roman"/>
      <w:color w:val="595959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rPr>
      <w:rFonts w:eastAsia="Times New Roman" w:cs="Times New Roman"/>
      <w:color w:val="595959"/>
      <w:spacing w:val="15"/>
      <w:sz w:val="28"/>
      <w:szCs w:val="28"/>
    </w:rPr>
  </w:style>
  <w:style w:type="paragraph" w:styleId="Zitat">
    <w:name w:val="Quote"/>
    <w:basedOn w:val="Standard"/>
    <w:next w:val="Standard"/>
    <w:pPr>
      <w:spacing w:before="160"/>
      <w:jc w:val="center"/>
    </w:pPr>
    <w:rPr>
      <w:i/>
      <w:iCs/>
      <w:color w:val="404040"/>
    </w:rPr>
  </w:style>
  <w:style w:type="character" w:customStyle="1" w:styleId="ZitatZchn">
    <w:name w:val="Zitat Zchn"/>
    <w:basedOn w:val="Absatz-Standardschriftart"/>
    <w:rPr>
      <w:i/>
      <w:iCs/>
      <w:color w:val="404040"/>
    </w:rPr>
  </w:style>
  <w:style w:type="paragraph" w:styleId="Listenabsatz">
    <w:name w:val="List Paragraph"/>
    <w:basedOn w:val="Standard"/>
    <w:pPr>
      <w:ind w:left="720"/>
    </w:pPr>
  </w:style>
  <w:style w:type="character" w:styleId="IntensiveHervorhebung">
    <w:name w:val="Intense Emphasis"/>
    <w:basedOn w:val="Absatz-Standardschriftart"/>
    <w:rPr>
      <w:i/>
      <w:iCs/>
      <w:color w:val="0F4761"/>
    </w:rPr>
  </w:style>
  <w:style w:type="paragraph" w:styleId="IntensivesZitat">
    <w:name w:val="Intense Quote"/>
    <w:basedOn w:val="Standard"/>
    <w:next w:val="Standar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ivesZitatZchn">
    <w:name w:val="Intensives Zitat Zchn"/>
    <w:basedOn w:val="Absatz-Standardschriftart"/>
    <w:rPr>
      <w:i/>
      <w:iCs/>
      <w:color w:val="0F4761"/>
    </w:rPr>
  </w:style>
  <w:style w:type="character" w:styleId="IntensiverVerweis">
    <w:name w:val="Intense Reference"/>
    <w:basedOn w:val="Absatz-Standardschriftart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schubert</dc:creator>
  <dc:description/>
  <cp:lastModifiedBy>Frank Ebeling</cp:lastModifiedBy>
  <cp:revision>2</cp:revision>
  <dcterms:created xsi:type="dcterms:W3CDTF">2024-06-26T07:12:00Z</dcterms:created>
  <dcterms:modified xsi:type="dcterms:W3CDTF">2024-06-26T07:12:00Z</dcterms:modified>
</cp:coreProperties>
</file>