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999" w:rsidRDefault="00F21AC9">
      <w:pPr>
        <w:ind w:left="360"/>
        <w:rPr>
          <w:b/>
          <w:bCs/>
          <w:sz w:val="36"/>
          <w:szCs w:val="36"/>
        </w:rPr>
      </w:pPr>
      <w:bookmarkStart w:id="0" w:name="_GoBack"/>
      <w:bookmarkEnd w:id="0"/>
      <w:r>
        <w:rPr>
          <w:b/>
          <w:bCs/>
          <w:sz w:val="36"/>
          <w:szCs w:val="36"/>
        </w:rPr>
        <w:t>USV-Aufgaben</w:t>
      </w: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2:</w:t>
      </w:r>
    </w:p>
    <w:p w:rsidR="00452999" w:rsidRDefault="00F21AC9">
      <w:pPr>
        <w:ind w:left="360"/>
      </w:pPr>
      <w:r>
        <w:t>Ein Bürogebäude wird mit einer USV-Anlage ausgestattet, die eine Nennleistung von 20 kVA hat. Die Anlage verwendet Lithium-Ionen-Akkus mit einer Kapazität von 8</w:t>
      </w:r>
      <w:r>
        <w:t xml:space="preserve"> kWh.</w:t>
      </w:r>
    </w:p>
    <w:p w:rsidR="00452999" w:rsidRDefault="00F21AC9">
      <w:pPr>
        <w:ind w:left="1080"/>
      </w:pPr>
      <w:r>
        <w:t xml:space="preserve">Berechnen Sie die Autonomiezeit der USV in vollen Minuten, wenn alle Systeme mit einer Gesamtleistung von 15 kW laufen. </w:t>
      </w:r>
    </w:p>
    <w:p w:rsidR="00452999" w:rsidRDefault="00F21AC9">
      <w:pPr>
        <w:ind w:left="1080"/>
      </w:pPr>
      <w:r>
        <w:t xml:space="preserve">b) Wie ändert sich die Autonomiezeit, wenn die Systemleistung auf 10 kW reduziert wird? </w:t>
      </w:r>
    </w:p>
    <w:p w:rsidR="00452999" w:rsidRDefault="00F21AC9">
      <w:pPr>
        <w:ind w:left="1080"/>
      </w:pPr>
      <w:r>
        <w:t>c) In einem Jahr gab es fünf Netzausfäll</w:t>
      </w:r>
      <w:r>
        <w:t>e von jeweils 1 Stunde. Berechnen Sie die Verfügbarkeit der USV in diesem Zeitraum.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3:</w:t>
      </w:r>
    </w:p>
    <w:p w:rsidR="00452999" w:rsidRDefault="00F21AC9">
      <w:pPr>
        <w:ind w:left="360"/>
      </w:pPr>
      <w:r>
        <w:t>Ein kleines Rechenzentrum wird durch eine USV mit einer Nennleistung von 10 kVA und einer Batteriekapazität von 5 kWh unterstützt.</w:t>
      </w:r>
    </w:p>
    <w:p w:rsidR="00452999" w:rsidRDefault="00F21AC9">
      <w:pPr>
        <w:ind w:left="1080"/>
      </w:pPr>
      <w:r>
        <w:t>Ermitteln Sie die Autonomieze</w:t>
      </w:r>
      <w:r>
        <w:t xml:space="preserve">it der USV, wenn das Rechenzentrum eine durchschnittliche Leistung von 8 kW verbraucht. </w:t>
      </w:r>
    </w:p>
    <w:p w:rsidR="00452999" w:rsidRDefault="00F21AC9">
      <w:pPr>
        <w:ind w:left="1080"/>
      </w:pPr>
      <w:r>
        <w:t xml:space="preserve">b) Wie lange hält die USV, wenn die Leistung auf 6 kW reduziert wird? </w:t>
      </w:r>
    </w:p>
    <w:p w:rsidR="00452999" w:rsidRDefault="00F21AC9">
      <w:pPr>
        <w:ind w:left="1080"/>
      </w:pPr>
      <w:r>
        <w:t>c) Im vergangenen Jahr gab es drei Stromausfälle, die jeweils 3, 5 und 7 Stunden dauerten. Wie h</w:t>
      </w:r>
      <w:r>
        <w:t>och war die Verfügbarkeit der USV?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4:</w:t>
      </w:r>
    </w:p>
    <w:p w:rsidR="00452999" w:rsidRDefault="00F21AC9">
      <w:pPr>
        <w:ind w:left="360"/>
      </w:pPr>
      <w:r>
        <w:t>Ein Krankenhaus hat eine USV-Anlage mit einer Nennleistung von 30 kVA und einer Batteriekapazität von 10 kWh installiert.</w:t>
      </w:r>
    </w:p>
    <w:p w:rsidR="00452999" w:rsidRDefault="00F21AC9">
      <w:pPr>
        <w:ind w:left="1080"/>
      </w:pPr>
      <w:r>
        <w:t>Berechnen Sie die Autonomiezeit der USV, wenn das Krankenhaus kontinuierlich 25 kW verb</w:t>
      </w:r>
      <w:r>
        <w:t xml:space="preserve">raucht. </w:t>
      </w:r>
    </w:p>
    <w:p w:rsidR="00452999" w:rsidRDefault="00F21AC9">
      <w:pPr>
        <w:ind w:left="1080"/>
      </w:pPr>
      <w:r>
        <w:t xml:space="preserve">b) Welche Auswirkungen hat es auf die Autonomiezeit, wenn 5 kW an Last abgeschaltet werden? </w:t>
      </w:r>
    </w:p>
    <w:p w:rsidR="00452999" w:rsidRDefault="00F21AC9">
      <w:pPr>
        <w:ind w:left="1080"/>
      </w:pPr>
      <w:r>
        <w:t xml:space="preserve">c) In einem Jahr gab es sechs Stromausfälle, die jeweils unterschiedlich lange dauerten: 1, 2, 3, 4, 5 und 6 Stunden. Bestimmen Sie die Verfügbarkeit der </w:t>
      </w:r>
      <w:r>
        <w:t>USV.</w:t>
      </w: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5:</w:t>
      </w:r>
    </w:p>
    <w:p w:rsidR="00452999" w:rsidRDefault="00F21AC9">
      <w:pPr>
        <w:ind w:left="360"/>
      </w:pPr>
      <w:r>
        <w:t>Ein Datenzentrum verwendet eine USV-Anlage mit einer Nennleistung von 18 kVA und einer Batteriekapazität von 20 kWh.</w:t>
      </w:r>
    </w:p>
    <w:p w:rsidR="00452999" w:rsidRDefault="00F21AC9">
      <w:pPr>
        <w:ind w:left="1080"/>
      </w:pPr>
      <w:r>
        <w:t xml:space="preserve">Wie lange kann die USV das Datenzentrum versorgen, wenn es eine konstante Last von 35 kW hat? </w:t>
      </w:r>
    </w:p>
    <w:p w:rsidR="00452999" w:rsidRDefault="00F21AC9">
      <w:pPr>
        <w:ind w:left="1080"/>
      </w:pPr>
      <w:r>
        <w:t xml:space="preserve">b) Wie verändert </w:t>
      </w:r>
      <w:r>
        <w:t xml:space="preserve">sich die Autonomiezeit, wenn zusätzliche 5 kW an Last hinzugefügt werden? </w:t>
      </w:r>
    </w:p>
    <w:p w:rsidR="00452999" w:rsidRDefault="00F21AC9">
      <w:pPr>
        <w:ind w:left="1080"/>
      </w:pPr>
      <w:r>
        <w:t>c) Im letzten Jahr traten insgesamt sieben Stromausfälle auf, mit einer Gesamtdauer von 20 Stunden. Berechnen Sie die Verfügbarkeit der USV.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6:</w:t>
      </w:r>
    </w:p>
    <w:p w:rsidR="00452999" w:rsidRDefault="00F21AC9">
      <w:pPr>
        <w:ind w:left="360"/>
      </w:pPr>
      <w:r>
        <w:t>Ein Hotel ist mit einer USV-</w:t>
      </w:r>
      <w:r>
        <w:t>Anlage ausgestattet, die eine Nennleistung von 25 kVA und eine Batteriekapazität von 12 kWh hat.</w:t>
      </w:r>
    </w:p>
    <w:p w:rsidR="00452999" w:rsidRDefault="00F21AC9">
      <w:pPr>
        <w:ind w:left="1080"/>
      </w:pPr>
      <w:r>
        <w:t xml:space="preserve">Ermitteln Sie die Autonomiezeit der USV bei einer durchschnittlichen Last von 20 kW. </w:t>
      </w:r>
    </w:p>
    <w:p w:rsidR="00452999" w:rsidRDefault="00F21AC9">
      <w:pPr>
        <w:ind w:left="1080"/>
      </w:pPr>
      <w:r>
        <w:t xml:space="preserve">b) Wenn die Last auf 15 kW reduziert wird, wie lange hält die USV dann? </w:t>
      </w:r>
    </w:p>
    <w:p w:rsidR="00452999" w:rsidRDefault="00F21AC9">
      <w:pPr>
        <w:ind w:left="1080"/>
      </w:pPr>
      <w:r>
        <w:t>C) Im letzten Jahr gab es vier Stromausfälle von insgesamt 15 Stunden Dauer. Bestimmen Sie die Verfügbarkeit der USV.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7:</w:t>
      </w:r>
    </w:p>
    <w:p w:rsidR="00452999" w:rsidRDefault="00F21AC9">
      <w:pPr>
        <w:ind w:left="360"/>
      </w:pPr>
      <w:r>
        <w:t>Ein Produktionsbetrieb nutzt eine USV-Anlage mit 50 kVA Nennleistung und 30 kWh Batteriekapazität.</w:t>
      </w:r>
    </w:p>
    <w:p w:rsidR="00452999" w:rsidRDefault="00F21AC9">
      <w:pPr>
        <w:ind w:left="1080"/>
      </w:pPr>
      <w:r>
        <w:t>Berechnen Sie die Autonomie</w:t>
      </w:r>
      <w:r>
        <w:t xml:space="preserve">zeit der USV bei voller Last von 45 kW. </w:t>
      </w:r>
    </w:p>
    <w:p w:rsidR="00452999" w:rsidRDefault="00F21AC9">
      <w:pPr>
        <w:ind w:left="1080"/>
      </w:pPr>
      <w:r>
        <w:t xml:space="preserve">b) Wie verändert sich die Autonomiezeit, wenn die Last auf 40 kW reduziert wird? </w:t>
      </w:r>
    </w:p>
    <w:p w:rsidR="00452999" w:rsidRDefault="00F21AC9">
      <w:pPr>
        <w:ind w:left="1080"/>
      </w:pPr>
      <w:r>
        <w:t>c) Im vergangenen Jahr traten fünf Stromausfälle auf, die insgesamt 25 Stunden dauerten. Ermitteln Sie die Verfügbarkeit der USV.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</w:t>
      </w:r>
      <w:r>
        <w:rPr>
          <w:b/>
          <w:bCs/>
        </w:rPr>
        <w:t>fgabe 8:</w:t>
      </w:r>
    </w:p>
    <w:p w:rsidR="00452999" w:rsidRDefault="00F21AC9">
      <w:pPr>
        <w:ind w:left="360"/>
      </w:pPr>
      <w:r>
        <w:t>Ein Schulgebäude verwendet eine USV mit einer Nennleistung von 15 kVA und einer Batteriekapazität von 7 kWh.</w:t>
      </w:r>
    </w:p>
    <w:p w:rsidR="00452999" w:rsidRDefault="00F21AC9">
      <w:pPr>
        <w:ind w:left="1080"/>
      </w:pPr>
      <w:r>
        <w:t xml:space="preserve">Bestimmen Sie die Autonomiezeit der USV bei einer Last von 12 kW. </w:t>
      </w:r>
    </w:p>
    <w:p w:rsidR="00452999" w:rsidRDefault="00F21AC9">
      <w:pPr>
        <w:ind w:left="1080"/>
      </w:pPr>
      <w:r>
        <w:t xml:space="preserve">b) Wie lange würde die USV halten, wenn die Last auf 9 kW reduziert </w:t>
      </w:r>
      <w:r>
        <w:t>wird?</w:t>
      </w:r>
    </w:p>
    <w:p w:rsidR="00452999" w:rsidRDefault="00F21AC9">
      <w:pPr>
        <w:ind w:left="1080"/>
      </w:pPr>
      <w:r>
        <w:t xml:space="preserve"> c) In den letzten 365 Tagen gab es drei Stromausfälle mit einer Gesamtdauer von 12 Stunden. Berechnen Sie die Verfügbarkeit der USV.</w:t>
      </w: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lastRenderedPageBreak/>
        <w:t>Aufgabe 9:</w:t>
      </w:r>
    </w:p>
    <w:p w:rsidR="00452999" w:rsidRDefault="00F21AC9">
      <w:pPr>
        <w:ind w:left="360"/>
      </w:pPr>
      <w:r>
        <w:t>Ein Einkaufszentrum hat eine USV-Anlage mit 35 kVA Nennleistung und 15 kWh Batteriekapazität.</w:t>
      </w:r>
    </w:p>
    <w:p w:rsidR="00452999" w:rsidRDefault="00F21AC9">
      <w:pPr>
        <w:ind w:left="1080"/>
      </w:pPr>
      <w:r>
        <w:t>Ermitteln</w:t>
      </w:r>
      <w:r>
        <w:t xml:space="preserve"> Sie die Autonomiezeit der USV, wenn eine konstante Last von 30 kW anliegt. </w:t>
      </w:r>
    </w:p>
    <w:p w:rsidR="00452999" w:rsidRDefault="00F21AC9">
      <w:pPr>
        <w:ind w:left="1080"/>
      </w:pPr>
      <w:r>
        <w:t xml:space="preserve">b) Was passiert mit der Autonomiezeit, wenn 10 kW an Last hinzugefügt werden? </w:t>
      </w:r>
    </w:p>
    <w:p w:rsidR="00452999" w:rsidRDefault="00F21AC9">
      <w:pPr>
        <w:ind w:left="1080"/>
      </w:pPr>
      <w:r>
        <w:t>c) Im letzten Jahr gab es acht Stromausfälle, die insgesamt 16 Stunden dauerten. Bestimmen Sie die V</w:t>
      </w:r>
      <w:r>
        <w:t>erfügbarkeit der USV.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10:</w:t>
      </w:r>
    </w:p>
    <w:p w:rsidR="00452999" w:rsidRDefault="00F21AC9">
      <w:pPr>
        <w:ind w:left="360"/>
      </w:pPr>
      <w:r>
        <w:t>Ein Sportkomplex ist mit einer USV-Anlage von 20 kVA Nennleistung und 9 kWh Batteriekapazität ausgestattet.</w:t>
      </w:r>
    </w:p>
    <w:p w:rsidR="00452999" w:rsidRDefault="00F21AC9">
      <w:pPr>
        <w:ind w:left="1080"/>
      </w:pPr>
      <w:r>
        <w:t xml:space="preserve">Berechnen Sie die Autonomiezeit der USV bei einer Last von 18 kW. </w:t>
      </w:r>
    </w:p>
    <w:p w:rsidR="00452999" w:rsidRDefault="00F21AC9">
      <w:pPr>
        <w:ind w:left="1080"/>
      </w:pPr>
      <w:r>
        <w:t>b) Wie ändert sich die Autonomiezeit, wenn 3 k</w:t>
      </w:r>
      <w:r>
        <w:t xml:space="preserve">W an Last hinzugefügt werden? </w:t>
      </w:r>
    </w:p>
    <w:p w:rsidR="00452999" w:rsidRDefault="00F21AC9">
      <w:pPr>
        <w:ind w:left="1080"/>
      </w:pPr>
      <w:r>
        <w:t>c) Im vergangenen Jahr gab es sechs Stromausfälle mit einer Gesamtdauer von 18 Stunden. Ermitteln Sie die Verfügbarkeit der USV.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11:</w:t>
      </w:r>
    </w:p>
    <w:p w:rsidR="00452999" w:rsidRDefault="00F21AC9">
      <w:pPr>
        <w:ind w:left="360"/>
      </w:pPr>
      <w:r>
        <w:t>Ein Konferenzzentrum nutzt eine USV mit 30 kVA Nennleistung und einer Batteriekapaz</w:t>
      </w:r>
      <w:r>
        <w:t>ität von 11 kWh.</w:t>
      </w:r>
    </w:p>
    <w:p w:rsidR="00452999" w:rsidRDefault="00F21AC9">
      <w:pPr>
        <w:ind w:left="1080"/>
      </w:pPr>
      <w:r>
        <w:t xml:space="preserve">Bestimmen Sie die Autonomiezeit der USV bei einer Last von 25 kW. </w:t>
      </w:r>
    </w:p>
    <w:p w:rsidR="00452999" w:rsidRDefault="00F21AC9">
      <w:pPr>
        <w:ind w:left="1080"/>
      </w:pPr>
      <w:r>
        <w:t>b) Wie lange hält die USV, wenn die Last auf 20 kW reduziert wird?</w:t>
      </w:r>
    </w:p>
    <w:p w:rsidR="00452999" w:rsidRDefault="00F21AC9">
      <w:pPr>
        <w:ind w:left="1080"/>
      </w:pPr>
      <w:r>
        <w:t>c) Im letzten Jahr gab es neun Stromausfälle, die zusammen 22 Stunden dauerten. Berechnen Sie die Verfügb</w:t>
      </w:r>
      <w:r>
        <w:t>arkeit der USV.</w:t>
      </w:r>
    </w:p>
    <w:p w:rsidR="00452999" w:rsidRDefault="00452999">
      <w:pPr>
        <w:ind w:left="1080"/>
      </w:pPr>
    </w:p>
    <w:p w:rsidR="00452999" w:rsidRDefault="00452999"/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1:</w:t>
      </w:r>
    </w:p>
    <w:p w:rsidR="00452999" w:rsidRDefault="00F21AC9">
      <w:pPr>
        <w:ind w:left="360"/>
      </w:pPr>
      <w:r>
        <w:t>Ein Serverraum mit einer Last von 5 kW wird von einer USV mit 10 Blei-Säure-Akkus geschützt. Jeder Akku hat eine Ladungsmenge von 150 Ah und eine Spannung von 12 V.</w:t>
      </w:r>
    </w:p>
    <w:p w:rsidR="00452999" w:rsidRDefault="00F21AC9">
      <w:pPr>
        <w:ind w:left="1080"/>
      </w:pPr>
      <w:r>
        <w:t xml:space="preserve">Berechnen Sie die gesamte verfügbare Energie der Batteriebank </w:t>
      </w:r>
      <w:r>
        <w:t xml:space="preserve">in kWh. </w:t>
      </w:r>
    </w:p>
    <w:p w:rsidR="00452999" w:rsidRDefault="00F21AC9">
      <w:pPr>
        <w:ind w:left="1080"/>
      </w:pPr>
      <w:r>
        <w:t>b) Bestimmen Sie die Autonomiezeit der USV bei voller Last.</w:t>
      </w: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lastRenderedPageBreak/>
        <w:t>Aufgabe 2:</w:t>
      </w:r>
    </w:p>
    <w:p w:rsidR="00452999" w:rsidRDefault="00F21AC9">
      <w:pPr>
        <w:ind w:left="360"/>
      </w:pPr>
      <w:r>
        <w:t xml:space="preserve">In einem kleinen Büro wird eine USV mit 6 Lithium-Ionen-Akkus verwendet. Jeder Akku hat eine Kapazität von 100 Ah und eine Spannung von 24 V. Die durchschnittliche Last </w:t>
      </w:r>
      <w:r>
        <w:t>beträgt 2 kW.</w:t>
      </w:r>
    </w:p>
    <w:p w:rsidR="00452999" w:rsidRDefault="00F21AC9">
      <w:pPr>
        <w:ind w:left="1080"/>
      </w:pPr>
      <w:r>
        <w:t xml:space="preserve">Ermitteln Sie die Gesamtenergie der Batterien in kWh. </w:t>
      </w:r>
    </w:p>
    <w:p w:rsidR="00452999" w:rsidRDefault="00F21AC9">
      <w:pPr>
        <w:ind w:left="1080"/>
      </w:pPr>
      <w:r>
        <w:t>b) Berechnen Sie die Haltedauer der USV bei der angegebenen Last.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3:</w:t>
      </w:r>
    </w:p>
    <w:p w:rsidR="00452999" w:rsidRDefault="00F21AC9">
      <w:pPr>
        <w:ind w:left="360"/>
      </w:pPr>
      <w:r>
        <w:t>Ein Rechenzentrum ist mit einer USV ausgestattet, die 16 Akkus in Reihe verwendet. Jeder Akku hat eine Kapazi</w:t>
      </w:r>
      <w:r>
        <w:t>tät von 180 Ah und eine Spannung von 6 V. Die Last beträgt 10 kW.</w:t>
      </w:r>
    </w:p>
    <w:p w:rsidR="00452999" w:rsidRDefault="00F21AC9">
      <w:pPr>
        <w:ind w:left="1080"/>
      </w:pPr>
      <w:r>
        <w:t>Berechnen Sie die Gesamtkapazität der Batteriebank in kWh.</w:t>
      </w:r>
    </w:p>
    <w:p w:rsidR="00452999" w:rsidRDefault="00F21AC9">
      <w:pPr>
        <w:ind w:left="1080"/>
      </w:pPr>
      <w:r>
        <w:t>b) Bestimmen Sie die Autonomiezeit der USV.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4:</w:t>
      </w:r>
    </w:p>
    <w:p w:rsidR="00452999" w:rsidRDefault="00F21AC9">
      <w:pPr>
        <w:ind w:left="360"/>
      </w:pPr>
      <w:r>
        <w:t>Ein Krankenhaus nutzt eine USV mit 12 Blei-Säure-Akkus, jeder mit 200 Ah un</w:t>
      </w:r>
      <w:r>
        <w:t>d 12 V. Die Gesamtlast des Krankenhauses beträgt 8 kW.</w:t>
      </w:r>
    </w:p>
    <w:p w:rsidR="00452999" w:rsidRDefault="00F21AC9">
      <w:pPr>
        <w:ind w:left="1080"/>
      </w:pPr>
      <w:r>
        <w:t xml:space="preserve">Ermitteln Sie die Gesamtenergie der Batteriebank in kWh. </w:t>
      </w:r>
    </w:p>
    <w:p w:rsidR="00452999" w:rsidRDefault="00F21AC9">
      <w:pPr>
        <w:ind w:left="1080"/>
      </w:pPr>
      <w:r>
        <w:t>b) Berechnen Sie die Haltedauer der USV bei der gegebenen Last.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5:</w:t>
      </w:r>
    </w:p>
    <w:p w:rsidR="00452999" w:rsidRDefault="00F21AC9">
      <w:pPr>
        <w:ind w:left="360"/>
      </w:pPr>
      <w:r>
        <w:t>Für ein Rechenzentrum sind 20 Akkus mit je 250 Ah und 12 V vorgeseh</w:t>
      </w:r>
      <w:r>
        <w:t>en. Die Last des Zentrums liegt bei 15 kW.</w:t>
      </w:r>
    </w:p>
    <w:p w:rsidR="00452999" w:rsidRDefault="00F21AC9">
      <w:pPr>
        <w:ind w:left="1080"/>
      </w:pPr>
      <w:r>
        <w:t xml:space="preserve">Bestimmen Sie die gesamte verfügbare Energie in kWh. </w:t>
      </w:r>
    </w:p>
    <w:p w:rsidR="00452999" w:rsidRDefault="00F21AC9">
      <w:pPr>
        <w:ind w:left="1080"/>
      </w:pPr>
      <w:r>
        <w:t>b) Ermitteln Sie die Autonomiezeit der USV unter dieser Last.</w:t>
      </w: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6:</w:t>
      </w:r>
    </w:p>
    <w:p w:rsidR="00452999" w:rsidRDefault="00F21AC9">
      <w:pPr>
        <w:ind w:left="360"/>
      </w:pPr>
      <w:r>
        <w:t>Eine Notfallbeleuchtungsanlage in einem Bürogebäude wird durch eine USV mit 8 Akkus g</w:t>
      </w:r>
      <w:r>
        <w:t>esichert, jeder mit 120 Ah und 12 V. Die Beleuchtung benötigt eine Gesamtleistung von 1,5 kW.</w:t>
      </w:r>
    </w:p>
    <w:p w:rsidR="00452999" w:rsidRDefault="00F21AC9">
      <w:pPr>
        <w:ind w:left="1080"/>
      </w:pPr>
      <w:r>
        <w:t xml:space="preserve">Berechnen Sie die Gesamtenergie der Batterien in kWh. </w:t>
      </w:r>
    </w:p>
    <w:p w:rsidR="00452999" w:rsidRDefault="00F21AC9">
      <w:pPr>
        <w:ind w:left="1080"/>
      </w:pPr>
      <w:r>
        <w:t>b) Bestimmen Sie die Autonomiezeit der USV für die Notfallbeleuchtung.</w:t>
      </w: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7:</w:t>
      </w:r>
    </w:p>
    <w:p w:rsidR="00452999" w:rsidRDefault="00F21AC9">
      <w:pPr>
        <w:ind w:left="360"/>
      </w:pPr>
      <w:r>
        <w:t>Eine USV-Anlage für</w:t>
      </w:r>
      <w:r>
        <w:t xml:space="preserve"> ein kleines Datenzentrum verwendet 15 Akkus, jeder mit 220 Ah und einer Spannung von 24 V. Die Last beträgt 12 kW.</w:t>
      </w:r>
    </w:p>
    <w:p w:rsidR="00452999" w:rsidRDefault="00F21AC9">
      <w:pPr>
        <w:ind w:left="1080"/>
      </w:pPr>
      <w:r>
        <w:t xml:space="preserve">Ermitteln Sie die Gesamtenergie der Batterien in kWh. </w:t>
      </w:r>
    </w:p>
    <w:p w:rsidR="00452999" w:rsidRDefault="00F21AC9">
      <w:pPr>
        <w:ind w:left="1080"/>
      </w:pPr>
      <w:r>
        <w:t>b) Berechnen Sie die Haltedauer der USV bei der angegebenen Last.</w:t>
      </w: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452999">
      <w:pPr>
        <w:ind w:left="1080"/>
      </w:pPr>
    </w:p>
    <w:p w:rsidR="00452999" w:rsidRDefault="00F21AC9">
      <w:pPr>
        <w:ind w:left="360"/>
        <w:rPr>
          <w:b/>
          <w:bCs/>
        </w:rPr>
      </w:pPr>
      <w:r>
        <w:rPr>
          <w:b/>
          <w:bCs/>
        </w:rPr>
        <w:t>Aufgabe 8:</w:t>
      </w:r>
    </w:p>
    <w:p w:rsidR="00452999" w:rsidRDefault="00F21AC9">
      <w:pPr>
        <w:ind w:left="360"/>
      </w:pPr>
      <w:r>
        <w:t xml:space="preserve">In </w:t>
      </w:r>
      <w:r>
        <w:t>einem Sicherheitssystem werden 5 Akkus mit einer Kapazität von 90 Ah und einer Spannung von 12 V für die USV verwendet. Die Last des Systems beträgt 500 W.</w:t>
      </w:r>
    </w:p>
    <w:p w:rsidR="00452999" w:rsidRDefault="00F21AC9">
      <w:pPr>
        <w:ind w:left="1080"/>
      </w:pPr>
      <w:r>
        <w:t xml:space="preserve">Berechnen Sie die Gesamtkapazität der Batterien in kWh. </w:t>
      </w:r>
    </w:p>
    <w:p w:rsidR="00452999" w:rsidRDefault="00F21AC9">
      <w:pPr>
        <w:ind w:left="1080"/>
      </w:pPr>
      <w:r>
        <w:t>b) Bestimmen Sie die Autonomiezeit der USV.</w:t>
      </w:r>
    </w:p>
    <w:p w:rsidR="00452999" w:rsidRDefault="00452999"/>
    <w:sectPr w:rsidR="00452999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21AC9">
      <w:pPr>
        <w:spacing w:after="0" w:line="240" w:lineRule="auto"/>
      </w:pPr>
      <w:r>
        <w:separator/>
      </w:r>
    </w:p>
  </w:endnote>
  <w:endnote w:type="continuationSeparator" w:id="0">
    <w:p w:rsidR="00000000" w:rsidRDefault="00F21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21A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F21A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52999"/>
    <w:rsid w:val="00452999"/>
    <w:rsid w:val="00F2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62FA62-46CC-4183-85D3-419849EE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900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2024-06-24T13:48:00Z</dcterms:created>
  <dcterms:modified xsi:type="dcterms:W3CDTF">2024-06-24T13:48:00Z</dcterms:modified>
</cp:coreProperties>
</file>