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15E" w:rsidRDefault="00074062">
      <w:pPr>
        <w:spacing w:line="240" w:lineRule="auto"/>
        <w:jc w:val="both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Aufgabenstellung: Recherche und Präsentation zu VLAN und VPN</w:t>
      </w:r>
    </w:p>
    <w:p w:rsidR="00D2615E" w:rsidRDefault="00D2615E">
      <w:pPr>
        <w:spacing w:line="240" w:lineRule="auto"/>
        <w:jc w:val="both"/>
        <w:rPr>
          <w:b/>
          <w:bCs/>
          <w:sz w:val="36"/>
          <w:szCs w:val="36"/>
        </w:rPr>
      </w:pPr>
    </w:p>
    <w:p w:rsidR="00D2615E" w:rsidRDefault="00074062">
      <w:pPr>
        <w:spacing w:line="240" w:lineRule="auto"/>
        <w:jc w:val="both"/>
      </w:pPr>
      <w:r>
        <w:rPr>
          <w:b/>
          <w:bCs/>
        </w:rPr>
        <w:t>Ziel</w:t>
      </w:r>
      <w:r>
        <w:t>: Erarbeitung der Grundlagen und Vorteile von VLANs und VPNs durch Recherche und Präsentation.</w:t>
      </w:r>
    </w:p>
    <w:p w:rsidR="00D2615E" w:rsidRDefault="00D2615E">
      <w:pPr>
        <w:spacing w:line="240" w:lineRule="auto"/>
        <w:jc w:val="both"/>
      </w:pPr>
    </w:p>
    <w:p w:rsidR="00D2615E" w:rsidRDefault="00074062">
      <w:pPr>
        <w:spacing w:line="240" w:lineRule="auto"/>
        <w:jc w:val="both"/>
      </w:pPr>
      <w:r>
        <w:t>Teil 1: VLAN</w:t>
      </w:r>
    </w:p>
    <w:p w:rsidR="00D2615E" w:rsidRDefault="00D2615E">
      <w:pPr>
        <w:spacing w:line="240" w:lineRule="auto"/>
        <w:jc w:val="both"/>
      </w:pPr>
    </w:p>
    <w:p w:rsidR="00D2615E" w:rsidRDefault="00074062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</w:rPr>
        <w:t>Einführung in VLANs</w:t>
      </w:r>
    </w:p>
    <w:p w:rsidR="00D2615E" w:rsidRDefault="00074062">
      <w:pPr>
        <w:numPr>
          <w:ilvl w:val="1"/>
          <w:numId w:val="1"/>
        </w:numPr>
        <w:spacing w:line="240" w:lineRule="auto"/>
        <w:jc w:val="both"/>
      </w:pPr>
      <w:r>
        <w:t>Was ist ein VLAN?</w:t>
      </w:r>
    </w:p>
    <w:p w:rsidR="00D2615E" w:rsidRDefault="00074062">
      <w:pPr>
        <w:numPr>
          <w:ilvl w:val="1"/>
          <w:numId w:val="1"/>
        </w:numPr>
        <w:spacing w:line="240" w:lineRule="auto"/>
        <w:jc w:val="both"/>
      </w:pPr>
      <w:r>
        <w:t>Warum sind VLANs wichtig?</w:t>
      </w:r>
    </w:p>
    <w:p w:rsidR="00D2615E" w:rsidRDefault="00074062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</w:rPr>
        <w:t>Grundlagen von VLANs</w:t>
      </w:r>
    </w:p>
    <w:p w:rsidR="00D2615E" w:rsidRDefault="00074062">
      <w:pPr>
        <w:numPr>
          <w:ilvl w:val="1"/>
          <w:numId w:val="1"/>
        </w:numPr>
        <w:spacing w:line="240" w:lineRule="auto"/>
        <w:jc w:val="both"/>
      </w:pPr>
      <w:r>
        <w:t>Funktionsweise eines VLANs</w:t>
      </w:r>
    </w:p>
    <w:p w:rsidR="00D2615E" w:rsidRDefault="00074062">
      <w:pPr>
        <w:numPr>
          <w:ilvl w:val="1"/>
          <w:numId w:val="1"/>
        </w:numPr>
        <w:spacing w:line="240" w:lineRule="auto"/>
        <w:jc w:val="both"/>
      </w:pPr>
      <w:r>
        <w:t>Arten von VLANs</w:t>
      </w:r>
    </w:p>
    <w:p w:rsidR="00D2615E" w:rsidRDefault="00074062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</w:rPr>
        <w:t>Vorteile von VLANs</w:t>
      </w:r>
    </w:p>
    <w:p w:rsidR="00D2615E" w:rsidRDefault="00074062">
      <w:pPr>
        <w:numPr>
          <w:ilvl w:val="1"/>
          <w:numId w:val="1"/>
        </w:numPr>
        <w:spacing w:line="240" w:lineRule="auto"/>
        <w:jc w:val="both"/>
      </w:pPr>
      <w:r>
        <w:t>Segmentierung, Sicherheit, Kostenersparnis und mehr</w:t>
      </w: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074062">
      <w:pPr>
        <w:spacing w:line="240" w:lineRule="auto"/>
        <w:jc w:val="both"/>
      </w:pPr>
      <w:r>
        <w:t>Teil 2: VPN (Fallstudie)</w:t>
      </w: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074062">
      <w:pPr>
        <w:spacing w:line="240" w:lineRule="auto"/>
        <w:jc w:val="both"/>
      </w:pPr>
      <w:r>
        <w:rPr>
          <w:b/>
          <w:bCs/>
        </w:rPr>
        <w:t>Szenario:</w:t>
      </w:r>
      <w:r>
        <w:t xml:space="preserve"> Ein Unternehmen </w:t>
      </w:r>
      <w:r>
        <w:t>möchte seinen Mitarbeitern ermöglichen, von zu Hause aus sicher auf das Firmennetzwerk zuzugreifen.</w:t>
      </w:r>
    </w:p>
    <w:p w:rsidR="00D2615E" w:rsidRDefault="00D2615E">
      <w:pPr>
        <w:spacing w:line="240" w:lineRule="auto"/>
        <w:jc w:val="both"/>
      </w:pPr>
    </w:p>
    <w:p w:rsidR="00D2615E" w:rsidRDefault="00074062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</w:rPr>
        <w:t>Art des VPNs</w:t>
      </w:r>
    </w:p>
    <w:p w:rsidR="00D2615E" w:rsidRDefault="00074062">
      <w:pPr>
        <w:numPr>
          <w:ilvl w:val="1"/>
          <w:numId w:val="2"/>
        </w:numPr>
        <w:spacing w:line="240" w:lineRule="auto"/>
        <w:jc w:val="both"/>
      </w:pPr>
      <w:r>
        <w:t>Welche Art von VPN wäre am besten geeignet? (Site-to-Site, Remote Access etc.)</w:t>
      </w:r>
    </w:p>
    <w:p w:rsidR="00D2615E" w:rsidRDefault="00074062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</w:rPr>
        <w:t>Sicherheitsbedenken</w:t>
      </w:r>
    </w:p>
    <w:p w:rsidR="00D2615E" w:rsidRDefault="00074062">
      <w:pPr>
        <w:numPr>
          <w:ilvl w:val="1"/>
          <w:numId w:val="2"/>
        </w:numPr>
        <w:spacing w:line="240" w:lineRule="auto"/>
        <w:jc w:val="both"/>
      </w:pPr>
      <w:r>
        <w:t xml:space="preserve">Welche Sicherheitsrisiken bestehen und wie </w:t>
      </w:r>
      <w:r>
        <w:t>können diese minimiert werden?</w:t>
      </w:r>
    </w:p>
    <w:p w:rsidR="00D2615E" w:rsidRDefault="00074062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</w:rPr>
        <w:t>Netzwerkstruktur</w:t>
      </w:r>
    </w:p>
    <w:p w:rsidR="00D2615E" w:rsidRDefault="00074062">
      <w:pPr>
        <w:numPr>
          <w:ilvl w:val="1"/>
          <w:numId w:val="2"/>
        </w:numPr>
        <w:spacing w:line="240" w:lineRule="auto"/>
        <w:jc w:val="both"/>
      </w:pPr>
      <w:r>
        <w:t>Wie beeinflusst die Implementierung eines VPN die bestehende Netzwerkstruktur?</w:t>
      </w:r>
    </w:p>
    <w:p w:rsidR="00D2615E" w:rsidRDefault="00074062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</w:rPr>
        <w:t>Implementierungsplan</w:t>
      </w:r>
    </w:p>
    <w:p w:rsidR="00D2615E" w:rsidRDefault="00074062">
      <w:pPr>
        <w:numPr>
          <w:ilvl w:val="1"/>
          <w:numId w:val="2"/>
        </w:numPr>
        <w:spacing w:line="240" w:lineRule="auto"/>
        <w:jc w:val="both"/>
      </w:pPr>
      <w:r>
        <w:t>Erstellen Sie einen kurzen Implementierungsplan für das VPN.</w:t>
      </w:r>
    </w:p>
    <w:p w:rsidR="00D2615E" w:rsidRDefault="00D2615E">
      <w:pPr>
        <w:spacing w:line="240" w:lineRule="auto"/>
        <w:jc w:val="both"/>
        <w:rPr>
          <w:b/>
          <w:bCs/>
        </w:rPr>
      </w:pPr>
    </w:p>
    <w:p w:rsidR="00D2615E" w:rsidRDefault="00D2615E">
      <w:pPr>
        <w:spacing w:line="240" w:lineRule="auto"/>
        <w:jc w:val="both"/>
        <w:rPr>
          <w:b/>
          <w:bCs/>
        </w:rPr>
      </w:pPr>
    </w:p>
    <w:p w:rsidR="00D2615E" w:rsidRDefault="00D2615E">
      <w:pPr>
        <w:spacing w:line="240" w:lineRule="auto"/>
        <w:jc w:val="both"/>
        <w:rPr>
          <w:b/>
          <w:bCs/>
        </w:rPr>
      </w:pPr>
    </w:p>
    <w:p w:rsidR="00D2615E" w:rsidRDefault="00D2615E">
      <w:pPr>
        <w:spacing w:line="240" w:lineRule="auto"/>
        <w:jc w:val="both"/>
        <w:rPr>
          <w:b/>
          <w:bCs/>
        </w:rPr>
      </w:pPr>
    </w:p>
    <w:p w:rsidR="00D2615E" w:rsidRDefault="00074062">
      <w:pPr>
        <w:spacing w:line="240" w:lineRule="auto"/>
        <w:jc w:val="both"/>
      </w:pPr>
      <w:r>
        <w:rPr>
          <w:b/>
          <w:bCs/>
        </w:rPr>
        <w:t>Anweisungen:</w:t>
      </w:r>
    </w:p>
    <w:p w:rsidR="00D2615E" w:rsidRDefault="00074062">
      <w:pPr>
        <w:numPr>
          <w:ilvl w:val="0"/>
          <w:numId w:val="3"/>
        </w:numPr>
        <w:spacing w:line="240" w:lineRule="auto"/>
        <w:jc w:val="both"/>
      </w:pPr>
      <w:r>
        <w:t>Führt an eurem Standort eine R</w:t>
      </w:r>
      <w:r>
        <w:t>echerche durch, um das zugewiesene Thema zu verstehen.</w:t>
      </w:r>
    </w:p>
    <w:p w:rsidR="00D2615E" w:rsidRDefault="00074062">
      <w:pPr>
        <w:numPr>
          <w:ilvl w:val="0"/>
          <w:numId w:val="3"/>
        </w:numPr>
        <w:spacing w:line="240" w:lineRule="auto"/>
        <w:jc w:val="both"/>
      </w:pPr>
      <w:r>
        <w:t>Erstellt eine kurze Präsentation (5-10 Folien), die eure Forschungsergebnisse zusammenfasst.</w:t>
      </w:r>
    </w:p>
    <w:p w:rsidR="00D2615E" w:rsidRDefault="00074062">
      <w:pPr>
        <w:numPr>
          <w:ilvl w:val="0"/>
          <w:numId w:val="3"/>
        </w:numPr>
        <w:spacing w:line="240" w:lineRule="auto"/>
        <w:jc w:val="both"/>
      </w:pPr>
      <w:r>
        <w:t xml:space="preserve">Präsentiert eure Ergebnisse am Freitag </w:t>
      </w: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074062">
      <w:pPr>
        <w:spacing w:line="240" w:lineRule="auto"/>
        <w:jc w:val="both"/>
        <w:rPr>
          <w:b/>
          <w:bCs/>
        </w:rPr>
      </w:pPr>
      <w:r>
        <w:rPr>
          <w:b/>
          <w:bCs/>
        </w:rPr>
        <w:t>Bewertungskriterien:</w:t>
      </w:r>
    </w:p>
    <w:p w:rsidR="00D2615E" w:rsidRDefault="00D2615E">
      <w:pPr>
        <w:spacing w:line="240" w:lineRule="auto"/>
        <w:jc w:val="both"/>
      </w:pPr>
    </w:p>
    <w:p w:rsidR="00D2615E" w:rsidRDefault="00074062">
      <w:pPr>
        <w:numPr>
          <w:ilvl w:val="0"/>
          <w:numId w:val="4"/>
        </w:numPr>
        <w:spacing w:line="240" w:lineRule="auto"/>
        <w:jc w:val="both"/>
      </w:pPr>
      <w:r>
        <w:t>Qualität der Recherche</w:t>
      </w:r>
    </w:p>
    <w:p w:rsidR="00D2615E" w:rsidRDefault="00074062">
      <w:pPr>
        <w:numPr>
          <w:ilvl w:val="0"/>
          <w:numId w:val="4"/>
        </w:numPr>
        <w:spacing w:line="240" w:lineRule="auto"/>
        <w:jc w:val="both"/>
      </w:pPr>
      <w:r>
        <w:t xml:space="preserve">Klarheit der </w:t>
      </w:r>
      <w:r>
        <w:t>Präsentation</w:t>
      </w:r>
    </w:p>
    <w:p w:rsidR="00D2615E" w:rsidRDefault="00074062">
      <w:pPr>
        <w:numPr>
          <w:ilvl w:val="0"/>
          <w:numId w:val="4"/>
        </w:numPr>
        <w:spacing w:line="240" w:lineRule="auto"/>
        <w:jc w:val="both"/>
      </w:pPr>
      <w:r>
        <w:t>Vollständigkeit der Informationen</w:t>
      </w: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p w:rsidR="00D2615E" w:rsidRDefault="00D2615E">
      <w:pPr>
        <w:spacing w:line="240" w:lineRule="auto"/>
        <w:jc w:val="both"/>
      </w:pPr>
    </w:p>
    <w:sectPr w:rsidR="00D2615E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74062">
      <w:pPr>
        <w:spacing w:after="0" w:line="240" w:lineRule="auto"/>
      </w:pPr>
      <w:r>
        <w:separator/>
      </w:r>
    </w:p>
  </w:endnote>
  <w:endnote w:type="continuationSeparator" w:id="0">
    <w:p w:rsidR="00000000" w:rsidRDefault="0007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7406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074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16E1"/>
    <w:multiLevelType w:val="multilevel"/>
    <w:tmpl w:val="CA664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4625E8B"/>
    <w:multiLevelType w:val="multilevel"/>
    <w:tmpl w:val="66066A4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3AD71BC"/>
    <w:multiLevelType w:val="multilevel"/>
    <w:tmpl w:val="FAAC226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6AB40C4"/>
    <w:multiLevelType w:val="multilevel"/>
    <w:tmpl w:val="E300FE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2615E"/>
    <w:rsid w:val="00074062"/>
    <w:rsid w:val="00D2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BAE5D-7464-4CEE-A21A-2F1DBC50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2024-06-24T12:53:00Z</dcterms:created>
  <dcterms:modified xsi:type="dcterms:W3CDTF">2024-06-24T12:53:00Z</dcterms:modified>
</cp:coreProperties>
</file>