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3BFC" w:rsidRDefault="002373F3">
      <w:pPr>
        <w:rPr>
          <w:b/>
          <w:bCs/>
          <w:sz w:val="28"/>
          <w:szCs w:val="28"/>
        </w:rPr>
      </w:pPr>
      <w:bookmarkStart w:id="0" w:name="_GoBack"/>
      <w:bookmarkEnd w:id="0"/>
      <w:r>
        <w:rPr>
          <w:b/>
          <w:bCs/>
          <w:sz w:val="28"/>
          <w:szCs w:val="28"/>
        </w:rPr>
        <w:t>Liebe Teilnehmerinnen und Teilnehmer,</w:t>
      </w:r>
    </w:p>
    <w:p w:rsidR="00CE3BFC" w:rsidRDefault="00CE3BFC">
      <w:pPr>
        <w:rPr>
          <w:sz w:val="28"/>
          <w:szCs w:val="28"/>
        </w:rPr>
      </w:pPr>
    </w:p>
    <w:p w:rsidR="00CE3BFC" w:rsidRDefault="002373F3">
      <w:r>
        <w:t xml:space="preserve">ich freue mich, euch die Themen für die bevorstehende Klausur vorzustellen. Diese Klausur deckt eine Vielzahl wichtiger Aspekte in unserem </w:t>
      </w:r>
      <w:r>
        <w:t>Fachgebiet ab und gibt euch die Möglichkeit, euer Wissen und eure Fähigkeiten unter Beweis zu stellen.</w:t>
      </w:r>
    </w:p>
    <w:p w:rsidR="00CE3BFC" w:rsidRDefault="00CE3BFC"/>
    <w:p w:rsidR="00CE3BFC" w:rsidRDefault="002373F3">
      <w:r>
        <w:t>Bitte beachtet, dass ich nicht genau angeben kann, wie viel aus jedem einzelnen Themengebiet in der Klausur abgefragt wird. Es ist daher wichtig, dass i</w:t>
      </w:r>
      <w:r>
        <w:t>hr euch mit allen aufgeführten Themen gründlich auseinandersetzt, um für alle möglichen Fragen gut vorbereitet zu sein.</w:t>
      </w:r>
    </w:p>
    <w:p w:rsidR="00CE3BFC" w:rsidRDefault="00CE3BFC"/>
    <w:p w:rsidR="00CE3BFC" w:rsidRDefault="002373F3">
      <w:pPr>
        <w:rPr>
          <w:b/>
          <w:bCs/>
          <w:sz w:val="28"/>
          <w:szCs w:val="28"/>
        </w:rPr>
      </w:pPr>
      <w:r>
        <w:rPr>
          <w:b/>
          <w:bCs/>
          <w:sz w:val="28"/>
          <w:szCs w:val="28"/>
        </w:rPr>
        <w:t>Hier sind die Themengebiete, die in der Klausur behandelt werden:</w:t>
      </w:r>
    </w:p>
    <w:p w:rsidR="00CE3BFC" w:rsidRDefault="002373F3">
      <w:pPr>
        <w:numPr>
          <w:ilvl w:val="0"/>
          <w:numId w:val="1"/>
        </w:numPr>
      </w:pPr>
      <w:r>
        <w:rPr>
          <w:b/>
          <w:bCs/>
        </w:rPr>
        <w:t>LAN, WAN, GAN:</w:t>
      </w:r>
      <w:r>
        <w:t xml:space="preserve"> Verständnis der verschiedenen Netzwerktypen und ihrer </w:t>
      </w:r>
      <w:r>
        <w:t>Anwendung.</w:t>
      </w:r>
    </w:p>
    <w:p w:rsidR="00CE3BFC" w:rsidRDefault="002373F3">
      <w:pPr>
        <w:numPr>
          <w:ilvl w:val="0"/>
          <w:numId w:val="1"/>
        </w:numPr>
      </w:pPr>
      <w:r>
        <w:rPr>
          <w:b/>
          <w:bCs/>
        </w:rPr>
        <w:t>Strukturierte Verkabelung:</w:t>
      </w:r>
      <w:r>
        <w:t xml:space="preserve"> Grundlagen und Bedeutung in modernen Netzwerken.</w:t>
      </w:r>
    </w:p>
    <w:p w:rsidR="00CE3BFC" w:rsidRDefault="002373F3">
      <w:pPr>
        <w:numPr>
          <w:ilvl w:val="0"/>
          <w:numId w:val="1"/>
        </w:numPr>
      </w:pPr>
      <w:r>
        <w:rPr>
          <w:b/>
          <w:bCs/>
        </w:rPr>
        <w:t>On-Premise vs. Off-Premise:</w:t>
      </w:r>
      <w:r>
        <w:t xml:space="preserve"> Vergleich dieser beiden IT-Infrastrukturkonzepte.</w:t>
      </w:r>
    </w:p>
    <w:p w:rsidR="00CE3BFC" w:rsidRDefault="002373F3">
      <w:pPr>
        <w:numPr>
          <w:ilvl w:val="0"/>
          <w:numId w:val="1"/>
        </w:numPr>
      </w:pPr>
      <w:r>
        <w:rPr>
          <w:b/>
          <w:bCs/>
        </w:rPr>
        <w:t>Unicast, Multicast, Broadcast, Anycast:</w:t>
      </w:r>
      <w:r>
        <w:t xml:space="preserve"> Kommunikationsarten in Netzwerken und ihre spezifis</w:t>
      </w:r>
      <w:r>
        <w:t>chen Eigenschaften.</w:t>
      </w:r>
    </w:p>
    <w:p w:rsidR="00CE3BFC" w:rsidRDefault="002373F3">
      <w:pPr>
        <w:numPr>
          <w:ilvl w:val="0"/>
          <w:numId w:val="1"/>
        </w:numPr>
      </w:pPr>
      <w:r>
        <w:rPr>
          <w:b/>
          <w:bCs/>
        </w:rPr>
        <w:t>OSI-Schichtmodell:</w:t>
      </w:r>
      <w:r>
        <w:t xml:space="preserve"> Die sieben Schichten und ihre Funktionen im Netzwerkaufbau.</w:t>
      </w:r>
    </w:p>
    <w:p w:rsidR="00CE3BFC" w:rsidRDefault="002373F3">
      <w:pPr>
        <w:numPr>
          <w:ilvl w:val="0"/>
          <w:numId w:val="1"/>
        </w:numPr>
      </w:pPr>
      <w:r>
        <w:rPr>
          <w:b/>
          <w:bCs/>
        </w:rPr>
        <w:t>Netzwerk-Topologien:</w:t>
      </w:r>
      <w:r>
        <w:t xml:space="preserve"> Unterschiedliche Netzwerkaufbauten und ihre Vor- und Nachteile.</w:t>
      </w:r>
    </w:p>
    <w:p w:rsidR="00CE3BFC" w:rsidRDefault="002373F3">
      <w:pPr>
        <w:numPr>
          <w:ilvl w:val="0"/>
          <w:numId w:val="1"/>
        </w:numPr>
      </w:pPr>
      <w:r>
        <w:rPr>
          <w:b/>
          <w:bCs/>
        </w:rPr>
        <w:t>Glasfasertypen:</w:t>
      </w:r>
      <w:r>
        <w:t xml:space="preserve"> Die Unterschiede zwischen Singlemode- und Multimode-Fase</w:t>
      </w:r>
      <w:r>
        <w:t>rn und ihre Einsatzgebiete.</w:t>
      </w:r>
    </w:p>
    <w:p w:rsidR="00CE3BFC" w:rsidRDefault="002373F3">
      <w:pPr>
        <w:numPr>
          <w:ilvl w:val="0"/>
          <w:numId w:val="1"/>
        </w:numPr>
      </w:pPr>
      <w:r>
        <w:rPr>
          <w:b/>
          <w:bCs/>
        </w:rPr>
        <w:t>Subnetting:</w:t>
      </w:r>
      <w:r>
        <w:t xml:space="preserve"> Grundprinzipien und Anwendung in der Netzwerkgestaltung.</w:t>
      </w:r>
    </w:p>
    <w:p w:rsidR="00CE3BFC" w:rsidRDefault="002373F3">
      <w:pPr>
        <w:numPr>
          <w:ilvl w:val="0"/>
          <w:numId w:val="1"/>
        </w:numPr>
      </w:pPr>
      <w:r>
        <w:rPr>
          <w:b/>
          <w:bCs/>
        </w:rPr>
        <w:t>RAID-Systeme:</w:t>
      </w:r>
      <w:r>
        <w:t xml:space="preserve"> Verschiedene RAID-Konfigurationen und deren Nutzen.</w:t>
      </w:r>
    </w:p>
    <w:p w:rsidR="00CE3BFC" w:rsidRDefault="002373F3">
      <w:pPr>
        <w:numPr>
          <w:ilvl w:val="0"/>
          <w:numId w:val="1"/>
        </w:numPr>
      </w:pPr>
      <w:r>
        <w:rPr>
          <w:b/>
          <w:bCs/>
        </w:rPr>
        <w:t>USV-Berechnungen:</w:t>
      </w:r>
      <w:r>
        <w:t xml:space="preserve"> Wichtige Überlegungen zur unterbrechungsfreien Stromversorgung.</w:t>
      </w:r>
    </w:p>
    <w:p w:rsidR="00CE3BFC" w:rsidRDefault="002373F3">
      <w:pPr>
        <w:numPr>
          <w:ilvl w:val="0"/>
          <w:numId w:val="1"/>
        </w:numPr>
      </w:pPr>
      <w:r>
        <w:rPr>
          <w:b/>
          <w:bCs/>
        </w:rPr>
        <w:t>Datenübertr</w:t>
      </w:r>
      <w:r>
        <w:rPr>
          <w:b/>
          <w:bCs/>
        </w:rPr>
        <w:t>agung:</w:t>
      </w:r>
      <w:r>
        <w:t xml:space="preserve"> Methoden und Techniken zur Übertragung von Daten in Netzwerken.</w:t>
      </w:r>
    </w:p>
    <w:p w:rsidR="00CE3BFC" w:rsidRDefault="002373F3">
      <w:r>
        <w:t>Ich empfehle euch, die verbleibende Zeit bis zur Klausur zu nutzen, um die Konzepte zu verstehen und euch mit den Materialien vertraut zu machen, die wir im Kurs besprochen haben. Falls</w:t>
      </w:r>
      <w:r>
        <w:t xml:space="preserve"> ihr Fragen habt oder weitere Erklärungen benötigt, zögert nicht, mich zu kontaktieren.</w:t>
      </w:r>
    </w:p>
    <w:p w:rsidR="00CE3BFC" w:rsidRDefault="002373F3">
      <w:r>
        <w:t>Viel Erfolg bei der Vorbereitung!</w:t>
      </w:r>
    </w:p>
    <w:p w:rsidR="00CE3BFC" w:rsidRDefault="00CE3BFC"/>
    <w:sectPr w:rsidR="00CE3BFC">
      <w:pgSz w:w="11906" w:h="16838"/>
      <w:pgMar w:top="1417" w:right="1417" w:bottom="1134" w:left="1417"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2373F3">
      <w:pPr>
        <w:spacing w:after="0" w:line="240" w:lineRule="auto"/>
      </w:pPr>
      <w:r>
        <w:separator/>
      </w:r>
    </w:p>
  </w:endnote>
  <w:endnote w:type="continuationSeparator" w:id="0">
    <w:p w:rsidR="00000000" w:rsidRDefault="002373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2373F3">
      <w:pPr>
        <w:spacing w:after="0" w:line="240" w:lineRule="auto"/>
      </w:pPr>
      <w:r>
        <w:rPr>
          <w:color w:val="000000"/>
        </w:rPr>
        <w:separator/>
      </w:r>
    </w:p>
  </w:footnote>
  <w:footnote w:type="continuationSeparator" w:id="0">
    <w:p w:rsidR="00000000" w:rsidRDefault="002373F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61D06F0"/>
    <w:multiLevelType w:val="multilevel"/>
    <w:tmpl w:val="99B6731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
  <w:rsids>
    <w:rsidRoot w:val="00CE3BFC"/>
    <w:rsid w:val="002373F3"/>
    <w:rsid w:val="00CE3BF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722245E-0565-494F-8BFF-1562AA254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kern w:val="3"/>
        <w:sz w:val="22"/>
        <w:szCs w:val="22"/>
        <w:lang w:val="de-DE" w:eastAsia="en-US" w:bidi="ar-SA"/>
      </w:rPr>
    </w:rPrDefault>
    <w:pPrDefault>
      <w:pPr>
        <w:autoSpaceDN w:val="0"/>
        <w:spacing w:after="160" w:line="25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pPr>
      <w:suppressAutoHyphens/>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251</Words>
  <Characters>1586</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jens schubert</dc:creator>
  <dc:description/>
  <cp:lastModifiedBy>Frank Ebeling</cp:lastModifiedBy>
  <cp:revision>2</cp:revision>
  <dcterms:created xsi:type="dcterms:W3CDTF">2024-06-24T12:37:00Z</dcterms:created>
  <dcterms:modified xsi:type="dcterms:W3CDTF">2024-06-24T12:37:00Z</dcterms:modified>
</cp:coreProperties>
</file>