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6C7" w:rsidRDefault="00925432">
      <w:pPr>
        <w:rPr>
          <w:b/>
          <w:bCs/>
          <w:sz w:val="40"/>
          <w:szCs w:val="40"/>
        </w:rPr>
      </w:pPr>
      <w:bookmarkStart w:id="0" w:name="_GoBack"/>
      <w:bookmarkEnd w:id="0"/>
      <w:r>
        <w:rPr>
          <w:b/>
          <w:bCs/>
          <w:sz w:val="40"/>
          <w:szCs w:val="40"/>
        </w:rPr>
        <w:t>Aufgabenstellung: "Erforschung der Grundprinzipien der IT-Sicherheit"</w:t>
      </w:r>
    </w:p>
    <w:p w:rsidR="00E466C7" w:rsidRDefault="00E466C7">
      <w:pPr>
        <w:rPr>
          <w:b/>
          <w:bCs/>
          <w:sz w:val="40"/>
          <w:szCs w:val="40"/>
        </w:rPr>
      </w:pPr>
    </w:p>
    <w:p w:rsidR="00E466C7" w:rsidRDefault="00925432">
      <w:r>
        <w:t>Ziel:</w:t>
      </w:r>
    </w:p>
    <w:p w:rsidR="00E466C7" w:rsidRDefault="00925432">
      <w:r>
        <w:t xml:space="preserve">Die Schüler sollen durch eigenständige Recherche ein grundlegendes Verständnis der Konzepte Authentizität, </w:t>
      </w:r>
      <w:r>
        <w:t>Vertraulichkeit, Integrität und Verfügbarkeit erlangen.</w:t>
      </w:r>
    </w:p>
    <w:p w:rsidR="00E466C7" w:rsidRDefault="00E466C7"/>
    <w:p w:rsidR="00E466C7" w:rsidRDefault="00925432">
      <w:r>
        <w:t>Aufgabe:</w:t>
      </w:r>
    </w:p>
    <w:p w:rsidR="00E466C7" w:rsidRDefault="00925432">
      <w:pPr>
        <w:numPr>
          <w:ilvl w:val="0"/>
          <w:numId w:val="1"/>
        </w:numPr>
      </w:pPr>
      <w:r>
        <w:rPr>
          <w:b/>
          <w:bCs/>
        </w:rPr>
        <w:t>Recherche:</w:t>
      </w:r>
    </w:p>
    <w:p w:rsidR="00E466C7" w:rsidRDefault="00925432">
      <w:pPr>
        <w:numPr>
          <w:ilvl w:val="1"/>
          <w:numId w:val="1"/>
        </w:numPr>
      </w:pPr>
      <w:r>
        <w:t>Jeder Schüler soll die folgenden Begriffe eigenständig erforschen:</w:t>
      </w:r>
    </w:p>
    <w:p w:rsidR="00E466C7" w:rsidRDefault="00925432">
      <w:pPr>
        <w:numPr>
          <w:ilvl w:val="2"/>
          <w:numId w:val="1"/>
        </w:numPr>
      </w:pPr>
      <w:r>
        <w:t>Authentizität in der IT-Sicherheit</w:t>
      </w:r>
    </w:p>
    <w:p w:rsidR="00E466C7" w:rsidRDefault="00925432">
      <w:pPr>
        <w:numPr>
          <w:ilvl w:val="2"/>
          <w:numId w:val="1"/>
        </w:numPr>
      </w:pPr>
      <w:r>
        <w:t>Vertraulichkeit in der IT-Sicherheit</w:t>
      </w:r>
    </w:p>
    <w:p w:rsidR="00E466C7" w:rsidRDefault="00925432">
      <w:pPr>
        <w:numPr>
          <w:ilvl w:val="2"/>
          <w:numId w:val="1"/>
        </w:numPr>
      </w:pPr>
      <w:r>
        <w:t>Integrität in der IT-Sicherheit</w:t>
      </w:r>
    </w:p>
    <w:p w:rsidR="00E466C7" w:rsidRDefault="00925432">
      <w:pPr>
        <w:numPr>
          <w:ilvl w:val="2"/>
          <w:numId w:val="1"/>
        </w:numPr>
      </w:pPr>
      <w:r>
        <w:t>Verfügba</w:t>
      </w:r>
      <w:r>
        <w:t>rkeit in der IT-Sicherheit</w:t>
      </w:r>
    </w:p>
    <w:p w:rsidR="00E466C7" w:rsidRDefault="00E466C7">
      <w:pPr>
        <w:ind w:left="720"/>
      </w:pPr>
    </w:p>
    <w:p w:rsidR="00E466C7" w:rsidRDefault="00925432">
      <w:pPr>
        <w:numPr>
          <w:ilvl w:val="0"/>
          <w:numId w:val="1"/>
        </w:numPr>
      </w:pPr>
      <w:r>
        <w:rPr>
          <w:b/>
          <w:bCs/>
        </w:rPr>
        <w:t>Bericht:</w:t>
      </w:r>
    </w:p>
    <w:p w:rsidR="00E466C7" w:rsidRDefault="00925432">
      <w:pPr>
        <w:numPr>
          <w:ilvl w:val="1"/>
          <w:numId w:val="1"/>
        </w:numPr>
      </w:pPr>
      <w:r>
        <w:t>Die Schüler sollen einen kurzen Bericht verfassen, in dem sie die Bedeutung jedes Begriffs erklären. Dabei sollten sie insbesondere auf Folgendes eingehen:</w:t>
      </w:r>
    </w:p>
    <w:p w:rsidR="00E466C7" w:rsidRDefault="00925432">
      <w:pPr>
        <w:numPr>
          <w:ilvl w:val="2"/>
          <w:numId w:val="1"/>
        </w:numPr>
      </w:pPr>
      <w:r>
        <w:t>Eine allgemeine Definition des Begriffs.</w:t>
      </w:r>
    </w:p>
    <w:p w:rsidR="00E466C7" w:rsidRDefault="00925432">
      <w:pPr>
        <w:numPr>
          <w:ilvl w:val="2"/>
          <w:numId w:val="1"/>
        </w:numPr>
      </w:pPr>
      <w:r>
        <w:t>Warum dieser Begriff i</w:t>
      </w:r>
      <w:r>
        <w:t>n der IT-Sicherheit wichtig ist.</w:t>
      </w:r>
    </w:p>
    <w:p w:rsidR="00E466C7" w:rsidRDefault="00E466C7"/>
    <w:sectPr w:rsidR="00E466C7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25432">
      <w:pPr>
        <w:spacing w:after="0" w:line="240" w:lineRule="auto"/>
      </w:pPr>
      <w:r>
        <w:separator/>
      </w:r>
    </w:p>
  </w:endnote>
  <w:endnote w:type="continuationSeparator" w:id="0">
    <w:p w:rsidR="00000000" w:rsidRDefault="00925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2543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9254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F3DC5"/>
    <w:multiLevelType w:val="multilevel"/>
    <w:tmpl w:val="BD002D4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466C7"/>
    <w:rsid w:val="00925432"/>
    <w:rsid w:val="00E4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E0E920-6AB7-4E52-9866-4CAB737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2024-06-24T13:48:00Z</dcterms:created>
  <dcterms:modified xsi:type="dcterms:W3CDTF">2024-06-24T13:48:00Z</dcterms:modified>
</cp:coreProperties>
</file>